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D2F8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7BA03248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4BB5EB38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1D0D8EF3" w14:textId="77777777" w:rsidR="00EE490F" w:rsidRPr="0010054A" w:rsidRDefault="00EE490F" w:rsidP="00EE490F">
      <w:pPr>
        <w:jc w:val="right"/>
        <w:rPr>
          <w:rFonts w:ascii="Sakkal Majalla" w:hAnsi="Sakkal Majalla" w:cs="Sakkal Majalla"/>
        </w:rPr>
      </w:pPr>
    </w:p>
    <w:p w14:paraId="2C31BE52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B5F128E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CAFB2F7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B71554B" w14:textId="77777777" w:rsidR="00734EE5" w:rsidRPr="0010054A" w:rsidRDefault="00734EE5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A5747A" w:rsidRPr="00171C6C" w14:paraId="6EC43AF8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46EF8B6A" w14:textId="51C9ED09" w:rsidR="00A5747A" w:rsidRPr="00877BC8" w:rsidRDefault="00A5747A" w:rsidP="00A5747A">
            <w:pPr>
              <w:pStyle w:val="aa"/>
              <w:bidi/>
              <w:spacing w:before="0" w:beforeAutospacing="0" w:after="0" w:afterAutospacing="0"/>
              <w:rPr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</w:t>
            </w:r>
            <w:r w:rsidRPr="00260556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:</w:t>
            </w:r>
            <w:r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 xml:space="preserve">  </w:t>
            </w:r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القرآن</w:t>
            </w:r>
            <w:proofErr w:type="gramEnd"/>
            <w:r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 xml:space="preserve"> الكريم</w:t>
            </w:r>
            <w:r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(</w:t>
            </w:r>
            <w:r w:rsidR="00CD7BDB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2</w:t>
            </w:r>
            <w:r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)</w:t>
            </w:r>
          </w:p>
        </w:tc>
      </w:tr>
      <w:tr w:rsidR="00A5747A" w:rsidRPr="00171C6C" w14:paraId="0ABEC961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791737A6" w14:textId="5FB67DB6" w:rsidR="00A5747A" w:rsidRPr="00877BC8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رمز المقرر:</w:t>
            </w:r>
            <w:r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proofErr w:type="gramStart"/>
            <w:r w:rsidRPr="0026055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قرأ </w:t>
            </w:r>
            <w:r w:rsidR="00F87BF5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 xml:space="preserve"> </w:t>
            </w:r>
            <w:r w:rsidR="00F87BF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151</w:t>
            </w:r>
            <w:proofErr w:type="gramEnd"/>
          </w:p>
        </w:tc>
      </w:tr>
      <w:tr w:rsidR="00A5747A" w:rsidRPr="00171C6C" w14:paraId="3F2EA646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54403B45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الشريعة</w:t>
            </w:r>
          </w:p>
        </w:tc>
      </w:tr>
      <w:tr w:rsidR="00A5747A" w:rsidRPr="00171C6C" w14:paraId="50F78ABC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7BADADF5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قسم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الفقه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أصول الفقه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الثقافة الإسلامية </w:t>
            </w:r>
            <w:r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قسم </w:t>
            </w:r>
            <w:bookmarkStart w:id="0" w:name="LastPosition"/>
            <w:bookmarkEnd w:id="0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A5747A" w:rsidRPr="00171C6C" w14:paraId="5C287535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43923C84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A5747A" w:rsidRPr="00171C6C" w14:paraId="11519370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725699E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A5747A" w:rsidRPr="00171C6C" w14:paraId="5895E7F5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0191FCA5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A5747A" w:rsidRPr="00171C6C" w14:paraId="6C780BD3" w14:textId="77777777" w:rsidTr="004041F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09F08DAE" w14:textId="77777777" w:rsidR="00A5747A" w:rsidRPr="00171C6C" w:rsidRDefault="00A5747A" w:rsidP="00A5747A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١٤</w:t>
            </w:r>
            <w:proofErr w:type="gramEnd"/>
            <w:r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/٨/1444ه</w:t>
            </w:r>
          </w:p>
        </w:tc>
      </w:tr>
    </w:tbl>
    <w:p w14:paraId="36E7B952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lang w:bidi="ar-SA"/>
        </w:rPr>
      </w:pPr>
    </w:p>
    <w:p w14:paraId="72BD4764" w14:textId="77777777" w:rsidR="00734EE5" w:rsidRPr="0010054A" w:rsidRDefault="00734EE5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268C7E7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8C9DD6E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340B01C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3B0F246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364B2193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53DC71" w14:textId="77777777" w:rsidR="006973C7" w:rsidRPr="0010054A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B3CC54C" w14:textId="77777777" w:rsidR="006D3F0B" w:rsidRPr="0010054A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0054A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4569E454" w14:textId="77777777" w:rsidR="006D3F0B" w:rsidRPr="0010054A" w:rsidRDefault="006D3F0B" w:rsidP="007C2C59">
      <w:pPr>
        <w:pStyle w:val="ab"/>
        <w:rPr>
          <w:rFonts w:ascii="Sakkal Majalla" w:hAnsi="Sakkal Majalla" w:cs="Sakkal Majalla"/>
          <w:b/>
          <w:bCs/>
          <w:color w:val="7030A0"/>
          <w:sz w:val="28"/>
          <w:szCs w:val="28"/>
        </w:rPr>
      </w:pPr>
      <w:r w:rsidRPr="0010054A">
        <w:rPr>
          <w:rFonts w:ascii="Sakkal Majalla" w:hAnsi="Sakkal Majalla" w:cs="Sakkal Majalla"/>
          <w:b/>
          <w:bCs/>
          <w:color w:val="7030A0"/>
          <w:sz w:val="28"/>
          <w:szCs w:val="28"/>
          <w:lang w:val="ar-SA"/>
        </w:rPr>
        <w:lastRenderedPageBreak/>
        <w:t>جدول المحتويات</w:t>
      </w:r>
    </w:p>
    <w:p w14:paraId="0A693DB1" w14:textId="19055280" w:rsidR="007C2C59" w:rsidRPr="0010054A" w:rsidRDefault="006D3F0B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r w:rsidRPr="0010054A">
        <w:rPr>
          <w:rFonts w:ascii="Sakkal Majalla" w:hAnsi="Sakkal Majalla" w:cs="Sakkal Majalla"/>
          <w:b/>
          <w:bCs/>
          <w:sz w:val="28"/>
          <w:szCs w:val="28"/>
        </w:rPr>
        <w:fldChar w:fldCharType="begin"/>
      </w:r>
      <w:r w:rsidRPr="0010054A">
        <w:rPr>
          <w:rFonts w:ascii="Sakkal Majalla" w:hAnsi="Sakkal Majalla" w:cs="Sakkal Majalla"/>
          <w:b/>
          <w:bCs/>
          <w:sz w:val="28"/>
          <w:szCs w:val="28"/>
        </w:rPr>
        <w:instrText xml:space="preserve"> TOC \o "1-3" \h \z \u </w:instrText>
      </w:r>
      <w:r w:rsidRPr="0010054A">
        <w:rPr>
          <w:rFonts w:ascii="Sakkal Majalla" w:hAnsi="Sakkal Majalla" w:cs="Sakkal Majalla"/>
          <w:b/>
          <w:bCs/>
          <w:sz w:val="28"/>
          <w:szCs w:val="28"/>
        </w:rPr>
        <w:fldChar w:fldCharType="separate"/>
      </w:r>
      <w:hyperlink w:anchor="_Toc138156151" w:history="1">
        <w:r w:rsidR="007C2C59"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أ.</w:t>
        </w:r>
        <w:r w:rsidR="007C2C59"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</w:rPr>
          <w:t xml:space="preserve"> </w:t>
        </w:r>
        <w:r w:rsidR="007C2C59"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معلومات عامة عن المقرر الدراسي:</w:t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_Toc138156151 \h </w:instrText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8F1C60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3</w:t>
        </w:r>
        <w:r w:rsidR="007C2C59"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0270543F" w14:textId="4B6A6BA8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2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ب. نواتج التعلم للمقرر واستراتيجيات تدريسها وطرق تقييمها: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_Toc138156152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8F1C60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4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2A5C970E" w14:textId="3730878D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3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ج. موضوعات المقرر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_Toc138156153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8F1C60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6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3D1BC756" w14:textId="60664867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4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د. أنشطة تقييم الطلبة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_Toc138156154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8F1C60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7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6DBAF127" w14:textId="129E432B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5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ه. مصادر التعلم والمرافق: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_Toc138156155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8F1C60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8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37C246E0" w14:textId="3DA3C114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6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و. تقويم جودة المقرر: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_Toc138156156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8F1C60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9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3325D3D2" w14:textId="14183B7C" w:rsidR="007C2C59" w:rsidRPr="0010054A" w:rsidRDefault="007C2C59" w:rsidP="007C2C59">
      <w:pPr>
        <w:pStyle w:val="10"/>
        <w:tabs>
          <w:tab w:val="right" w:leader="dot" w:pos="9628"/>
        </w:tabs>
        <w:bidi/>
        <w:rPr>
          <w:rFonts w:ascii="Sakkal Majalla" w:eastAsia="Times New Roman" w:hAnsi="Sakkal Majalla" w:cs="Sakkal Majalla"/>
          <w:noProof/>
          <w:kern w:val="2"/>
          <w:sz w:val="28"/>
          <w:szCs w:val="28"/>
        </w:rPr>
      </w:pPr>
      <w:hyperlink w:anchor="_Toc138156157" w:history="1">
        <w:r w:rsidRPr="0010054A">
          <w:rPr>
            <w:rStyle w:val="Hyperlink"/>
            <w:rFonts w:ascii="Sakkal Majalla" w:hAnsi="Sakkal Majalla" w:cs="Sakkal Majalla"/>
            <w:b/>
            <w:bCs/>
            <w:noProof/>
            <w:sz w:val="28"/>
            <w:szCs w:val="28"/>
            <w:rtl/>
          </w:rPr>
          <w:t>ز. اعتماد التوصيف: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tab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begin"/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instrText xml:space="preserve"> PAGEREF _Toc138156157 \h </w:instrTex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separate"/>
        </w:r>
        <w:r w:rsidR="008F1C60">
          <w:rPr>
            <w:rFonts w:ascii="Sakkal Majalla" w:hAnsi="Sakkal Majalla" w:cs="Sakkal Majalla"/>
            <w:noProof/>
            <w:webHidden/>
            <w:sz w:val="28"/>
            <w:szCs w:val="28"/>
            <w:rtl/>
          </w:rPr>
          <w:t>9</w:t>
        </w:r>
        <w:r w:rsidRPr="0010054A">
          <w:rPr>
            <w:rFonts w:ascii="Sakkal Majalla" w:hAnsi="Sakkal Majalla" w:cs="Sakkal Majalla"/>
            <w:noProof/>
            <w:webHidden/>
            <w:sz w:val="28"/>
            <w:szCs w:val="28"/>
          </w:rPr>
          <w:fldChar w:fldCharType="end"/>
        </w:r>
      </w:hyperlink>
    </w:p>
    <w:p w14:paraId="4D3BEDF7" w14:textId="77777777" w:rsidR="006D3F0B" w:rsidRPr="0010054A" w:rsidRDefault="006D3F0B" w:rsidP="007C2C59">
      <w:pPr>
        <w:bidi/>
        <w:rPr>
          <w:rFonts w:ascii="Sakkal Majalla" w:hAnsi="Sakkal Majalla" w:cs="Sakkal Majalla"/>
        </w:rPr>
      </w:pPr>
      <w:r w:rsidRPr="0010054A">
        <w:rPr>
          <w:rFonts w:ascii="Sakkal Majalla" w:hAnsi="Sakkal Majalla" w:cs="Sakkal Majalla"/>
          <w:b/>
          <w:bCs/>
          <w:sz w:val="28"/>
          <w:szCs w:val="28"/>
          <w:lang w:val="ar-SA"/>
        </w:rPr>
        <w:fldChar w:fldCharType="end"/>
      </w:r>
    </w:p>
    <w:p w14:paraId="0F24EBEF" w14:textId="77777777" w:rsidR="002D35DE" w:rsidRPr="0010054A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67BE314" w14:textId="77777777" w:rsidR="003B0D84" w:rsidRPr="0010054A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9C33309" w14:textId="77777777" w:rsidR="003B0D84" w:rsidRPr="0010054A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899FA9" w14:textId="77777777" w:rsidR="001D13E9" w:rsidRPr="0010054A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0054A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7ABEE37E" w14:textId="77777777" w:rsidR="005031B0" w:rsidRPr="0010054A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1" w:name="_Toc138156151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1"/>
    </w:p>
    <w:p w14:paraId="082A5575" w14:textId="77777777" w:rsidR="00E30386" w:rsidRPr="0010054A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bidiVisual/>
        <w:tblW w:w="10124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124E3E" w:rsidRPr="0010054A" w14:paraId="085D8A4E" w14:textId="77777777" w:rsidTr="000843CB">
        <w:trPr>
          <w:trHeight w:val="363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5B1D2692" w14:textId="0147922F" w:rsidR="00C5703B" w:rsidRPr="0010054A" w:rsidRDefault="00C5703B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2" w:name="_Hlk135905091"/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1. الساعات المعتمدة: (</w:t>
            </w:r>
            <w:proofErr w:type="gramStart"/>
            <w:r w:rsidR="00A5747A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ساعة  )</w:t>
            </w:r>
            <w:proofErr w:type="gramEnd"/>
          </w:p>
        </w:tc>
      </w:tr>
      <w:tr w:rsidR="00124E3E" w:rsidRPr="0010054A" w14:paraId="296BFE75" w14:textId="77777777" w:rsidTr="000843CB">
        <w:trPr>
          <w:trHeight w:val="170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078F8EF5" w14:textId="77777777" w:rsidR="00C5703B" w:rsidRPr="0010054A" w:rsidRDefault="00C5703B" w:rsidP="000843C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</w:p>
        </w:tc>
      </w:tr>
      <w:tr w:rsidR="00124E3E" w:rsidRPr="0010054A" w14:paraId="39539167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2F0DA3D9" w14:textId="77777777" w:rsidR="00C5703B" w:rsidRPr="0010054A" w:rsidRDefault="00C5703B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2. نوع المقرر</w:t>
            </w:r>
          </w:p>
        </w:tc>
      </w:tr>
      <w:tr w:rsidR="00124E3E" w:rsidRPr="0010054A" w14:paraId="610ADBAE" w14:textId="77777777" w:rsidTr="000843CB">
        <w:trPr>
          <w:tblCellSpacing w:w="7" w:type="dxa"/>
          <w:jc w:val="center"/>
        </w:trPr>
        <w:tc>
          <w:tcPr>
            <w:tcW w:w="246" w:type="dxa"/>
            <w:shd w:val="clear" w:color="auto" w:fill="4C3D8E"/>
          </w:tcPr>
          <w:p w14:paraId="55FDE087" w14:textId="77777777" w:rsidR="00016CC7" w:rsidRPr="0010054A" w:rsidRDefault="00016CC7" w:rsidP="000843CB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/>
            <w:vAlign w:val="center"/>
          </w:tcPr>
          <w:p w14:paraId="079B7928" w14:textId="77777777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/>
            <w:vAlign w:val="center"/>
          </w:tcPr>
          <w:p w14:paraId="7283AC66" w14:textId="77777777" w:rsidR="00016CC7" w:rsidRPr="0010054A" w:rsidRDefault="00734EE5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MS Gothic" w:hAnsi="Segoe UI Symbol" w:cs="Segoe UI Symbol" w:hint="cs"/>
                <w:color w:val="000000"/>
                <w:sz w:val="24"/>
                <w:szCs w:val="24"/>
                <w:rtl/>
              </w:rPr>
              <w:t>☒</w:t>
            </w:r>
            <w:r w:rsidR="00016CC7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/>
            <w:vAlign w:val="center"/>
          </w:tcPr>
          <w:p w14:paraId="4079C016" w14:textId="77777777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/>
            <w:vAlign w:val="center"/>
          </w:tcPr>
          <w:p w14:paraId="19CAEFB9" w14:textId="77777777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/>
            <w:vAlign w:val="center"/>
          </w:tcPr>
          <w:p w14:paraId="195B5CFB" w14:textId="77018F2C" w:rsidR="00016CC7" w:rsidRPr="0010054A" w:rsidRDefault="00016CC7" w:rsidP="000843CB">
            <w:pPr>
              <w:shd w:val="clear" w:color="auto" w:fill="F2F2F2"/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أخرى</w:t>
            </w:r>
            <w:r w:rsidR="00D03751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gramStart"/>
            <w:r w:rsidR="00D03751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( برنامج</w:t>
            </w:r>
            <w:proofErr w:type="gramEnd"/>
            <w:r w:rsidR="00D03751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124E3E" w:rsidRPr="0010054A" w14:paraId="25BF7E4F" w14:textId="77777777" w:rsidTr="000843CB">
        <w:trPr>
          <w:tblCellSpacing w:w="7" w:type="dxa"/>
          <w:jc w:val="center"/>
        </w:trPr>
        <w:tc>
          <w:tcPr>
            <w:tcW w:w="246" w:type="dxa"/>
            <w:shd w:val="clear" w:color="auto" w:fill="4C3D8E"/>
          </w:tcPr>
          <w:p w14:paraId="789A7B86" w14:textId="77777777" w:rsidR="00A20A12" w:rsidRPr="0010054A" w:rsidRDefault="00A20A12" w:rsidP="000843CB">
            <w:pPr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/>
          </w:tcPr>
          <w:p w14:paraId="5981B14C" w14:textId="77777777" w:rsidR="00A20A12" w:rsidRPr="0010054A" w:rsidRDefault="00D03751" w:rsidP="000843C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MS Gothic" w:hAnsi="Segoe UI Symbol" w:cs="Segoe UI Symbol" w:hint="cs"/>
                <w:color w:val="000000"/>
                <w:sz w:val="24"/>
                <w:szCs w:val="24"/>
                <w:rtl/>
              </w:rPr>
              <w:t>☒</w:t>
            </w:r>
            <w:r w:rsidR="00A20A12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/>
          </w:tcPr>
          <w:p w14:paraId="5F7BA6EB" w14:textId="77777777" w:rsidR="00A20A12" w:rsidRPr="0010054A" w:rsidRDefault="00A20A12" w:rsidP="000843C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10054A">
              <w:rPr>
                <w:rFonts w:ascii="Segoe UI Symbol" w:eastAsia="Times New Roman" w:hAnsi="Segoe UI Symbol" w:cs="Segoe UI Symbol" w:hint="cs"/>
                <w:color w:val="000000"/>
                <w:sz w:val="24"/>
                <w:szCs w:val="24"/>
                <w:rtl/>
              </w:rPr>
              <w:t>☐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r w:rsidR="00782108"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اختياري</w:t>
            </w:r>
            <w:r w:rsidRPr="0010054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      </w:t>
            </w:r>
          </w:p>
        </w:tc>
      </w:tr>
      <w:tr w:rsidR="00124E3E" w:rsidRPr="0010054A" w14:paraId="1DD0D4E6" w14:textId="77777777" w:rsidTr="000843CB">
        <w:trPr>
          <w:trHeight w:val="384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3E5D569F" w14:textId="6030C2DF" w:rsidR="001F03FF" w:rsidRPr="0010054A" w:rsidRDefault="001F03FF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3. السنة / المستوى الذي يقدم فيه المقرر</w:t>
            </w:r>
            <w:r w:rsidR="00C02A3C"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(ا</w:t>
            </w:r>
            <w:r w:rsidR="002176FB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لثاني</w:t>
            </w: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)</w:t>
            </w:r>
          </w:p>
        </w:tc>
      </w:tr>
      <w:tr w:rsidR="00124E3E" w:rsidRPr="0010054A" w14:paraId="415CE5EB" w14:textId="77777777" w:rsidTr="000843CB">
        <w:trPr>
          <w:trHeight w:val="384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6F844BCD" w14:textId="77777777" w:rsidR="001F03FF" w:rsidRPr="0010054A" w:rsidRDefault="001F03FF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4. الوصف العام للمقرر</w:t>
            </w:r>
          </w:p>
        </w:tc>
      </w:tr>
      <w:tr w:rsidR="00CD7BDB" w:rsidRPr="0010054A" w14:paraId="5E96745C" w14:textId="77777777" w:rsidTr="000843CB">
        <w:trPr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23ED3852" w14:textId="4F7D3AAA" w:rsidR="00CD7BDB" w:rsidRPr="00A5747A" w:rsidRDefault="00CD7BDB" w:rsidP="00CD7BDB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780FB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تلاوة السور من أول </w:t>
            </w:r>
            <w:r w:rsidRPr="00780FB1">
              <w:rPr>
                <w:rFonts w:ascii="Sakkal Majalla" w:hAnsi="Sakkal Majalla" w:cs="Sakkal Majalla"/>
                <w:sz w:val="28"/>
                <w:szCs w:val="28"/>
                <w:rtl/>
                <w:lang w:val="en-AU" w:bidi="ar-EG"/>
              </w:rPr>
              <w:t>(الحجرات) إلى آخر (الناس)</w:t>
            </w:r>
            <w:r w:rsidRPr="00780FB1">
              <w:rPr>
                <w:rFonts w:ascii="Sakkal Majalla" w:hAnsi="Sakkal Majalla" w:cs="Sakkal Majalla"/>
                <w:sz w:val="28"/>
                <w:szCs w:val="28"/>
                <w:rtl/>
              </w:rPr>
              <w:t>، وحفظ الجزء الثاني من القرآن الكريم</w:t>
            </w:r>
            <w:r w:rsidRPr="00780FB1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C02A3C" w:rsidRPr="0010054A" w14:paraId="4CB25BE4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4CFACDB4" w14:textId="04BB91B8" w:rsidR="00C02A3C" w:rsidRPr="0010054A" w:rsidRDefault="007D4A35" w:rsidP="00C02A3C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3" w:name="_Hlk511560069"/>
            <w:r w:rsidRPr="007D4A35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5-</w:t>
            </w:r>
            <w:r w:rsidR="006A57C9" w:rsidRPr="007D4A35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المتطلبات السابقة لهذا المقرر (إن وجدت)</w:t>
            </w:r>
            <w:r w:rsidR="00C02A3C" w:rsidRPr="007D4A35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.</w:t>
            </w:r>
          </w:p>
        </w:tc>
      </w:tr>
      <w:bookmarkEnd w:id="3"/>
      <w:tr w:rsidR="00124E3E" w:rsidRPr="0010054A" w14:paraId="3E9B6959" w14:textId="77777777" w:rsidTr="00C02A3C">
        <w:trPr>
          <w:trHeight w:val="897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717C0A13" w14:textId="0C164472" w:rsidR="00C02A3C" w:rsidRPr="0010054A" w:rsidRDefault="00560DF9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القرآن الكريم (1)</w:t>
            </w:r>
          </w:p>
        </w:tc>
      </w:tr>
      <w:tr w:rsidR="00124E3E" w:rsidRPr="0010054A" w14:paraId="10C5DBBB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6B254B47" w14:textId="77777777" w:rsidR="001F03FF" w:rsidRPr="0010054A" w:rsidRDefault="00DF1E19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24E3E" w:rsidRPr="0010054A" w14:paraId="6C3152B1" w14:textId="77777777" w:rsidTr="00C02A3C">
        <w:trPr>
          <w:trHeight w:val="519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2862AA70" w14:textId="1BB5CB51" w:rsidR="001F03FF" w:rsidRPr="0010054A" w:rsidRDefault="0033060B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</w:pPr>
            <w:r w:rsidRPr="0010054A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لا يوجد</w:t>
            </w:r>
          </w:p>
        </w:tc>
      </w:tr>
      <w:tr w:rsidR="00124E3E" w:rsidRPr="0010054A" w14:paraId="5E16B3E4" w14:textId="77777777" w:rsidTr="000843CB">
        <w:trPr>
          <w:trHeight w:val="420"/>
          <w:tblCellSpacing w:w="7" w:type="dxa"/>
          <w:jc w:val="center"/>
        </w:trPr>
        <w:tc>
          <w:tcPr>
            <w:tcW w:w="10096" w:type="dxa"/>
            <w:gridSpan w:val="7"/>
            <w:shd w:val="clear" w:color="auto" w:fill="4C3D8E"/>
          </w:tcPr>
          <w:p w14:paraId="3B3E3F7F" w14:textId="77777777" w:rsidR="00DF1E19" w:rsidRPr="00A5747A" w:rsidRDefault="00DF1E19" w:rsidP="000843CB">
            <w:pPr>
              <w:bidi/>
              <w:spacing w:after="0" w:line="240" w:lineRule="auto"/>
              <w:ind w:right="43"/>
              <w:jc w:val="lowKashida"/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A5747A">
              <w:rPr>
                <w:rFonts w:ascii="Sakkal Majalla" w:eastAsia="Times New Roman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7. الهدف الرئيس للمقرر</w:t>
            </w:r>
          </w:p>
        </w:tc>
      </w:tr>
      <w:tr w:rsidR="00C02A3C" w:rsidRPr="0010054A" w14:paraId="26F17818" w14:textId="77777777" w:rsidTr="000843CB">
        <w:trPr>
          <w:trHeight w:val="1068"/>
          <w:tblCellSpacing w:w="7" w:type="dxa"/>
          <w:jc w:val="center"/>
        </w:trPr>
        <w:tc>
          <w:tcPr>
            <w:tcW w:w="10096" w:type="dxa"/>
            <w:gridSpan w:val="7"/>
            <w:shd w:val="clear" w:color="auto" w:fill="F2F2F2"/>
          </w:tcPr>
          <w:p w14:paraId="280019FB" w14:textId="033FA5A1" w:rsidR="00C02A3C" w:rsidRPr="00A5747A" w:rsidRDefault="00A5747A" w:rsidP="00C02A3C">
            <w:pPr>
              <w:shd w:val="clear" w:color="auto" w:fill="F2F2F2"/>
              <w:bidi/>
              <w:spacing w:after="0" w:line="240" w:lineRule="auto"/>
              <w:jc w:val="lowKashida"/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A5747A"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  <w:t>إكساب الطالب المعارف والمهارات التي تمكنه من إتقان تلاوة الأجزاء المقررة تلاوةً خاليةً من اللَّحن، وفهم الغريب من الألفاظ.</w:t>
            </w:r>
          </w:p>
        </w:tc>
      </w:tr>
    </w:tbl>
    <w:bookmarkEnd w:id="2"/>
    <w:p w14:paraId="1898F641" w14:textId="77777777" w:rsidR="00A44627" w:rsidRPr="0010054A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4" w:name="_Hlk531080362"/>
      <w:r w:rsidR="008C0C1F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10054A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10054A" w14:paraId="5EBCEBBF" w14:textId="77777777" w:rsidTr="000843CB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4"/>
          <w:p w14:paraId="3F2BE4AB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11F051C9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4B7E4171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45A17972" w14:textId="77777777" w:rsidR="00A4737E" w:rsidRPr="0010054A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10054A" w14:paraId="36FB23D3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/>
            <w:vAlign w:val="center"/>
          </w:tcPr>
          <w:p w14:paraId="10ACD65B" w14:textId="77777777" w:rsidR="00A4737E" w:rsidRPr="0010054A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/>
          </w:tcPr>
          <w:p w14:paraId="51A81DF9" w14:textId="77777777" w:rsidR="00A4737E" w:rsidRPr="0010054A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/>
            <w:vAlign w:val="center"/>
          </w:tcPr>
          <w:p w14:paraId="3992CD26" w14:textId="41BF8C78" w:rsidR="00A4737E" w:rsidRPr="0010054A" w:rsidRDefault="0098074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601" w:type="dxa"/>
            <w:shd w:val="clear" w:color="auto" w:fill="F2F2F2"/>
            <w:vAlign w:val="center"/>
          </w:tcPr>
          <w:p w14:paraId="4FD4EFAA" w14:textId="77777777" w:rsidR="00A4737E" w:rsidRPr="0010054A" w:rsidRDefault="0033060B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10054A" w14:paraId="526D611C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/>
            <w:vAlign w:val="center"/>
          </w:tcPr>
          <w:p w14:paraId="5B9A320A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/>
          </w:tcPr>
          <w:p w14:paraId="457E820C" w14:textId="77777777" w:rsidR="00A4737E" w:rsidRPr="0010054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/>
            <w:vAlign w:val="center"/>
          </w:tcPr>
          <w:p w14:paraId="214FED17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/>
            <w:vAlign w:val="center"/>
          </w:tcPr>
          <w:p w14:paraId="12473FF5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10054A" w14:paraId="1A5B776D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/>
            <w:vAlign w:val="center"/>
          </w:tcPr>
          <w:p w14:paraId="49335779" w14:textId="77777777" w:rsidR="00A4737E" w:rsidRPr="0010054A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/>
          </w:tcPr>
          <w:p w14:paraId="51AF90CD" w14:textId="77777777" w:rsidR="00A4737E" w:rsidRPr="0010054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5752EC20" w14:textId="77777777" w:rsidR="00A4737E" w:rsidRPr="0010054A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233977CB" w14:textId="77777777" w:rsidR="00A4737E" w:rsidRPr="0010054A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/>
            <w:vAlign w:val="center"/>
          </w:tcPr>
          <w:p w14:paraId="6EB57D5C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/>
            <w:vAlign w:val="center"/>
          </w:tcPr>
          <w:p w14:paraId="439731BA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10054A" w14:paraId="6F463AFF" w14:textId="77777777" w:rsidTr="000843CB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/>
            <w:vAlign w:val="center"/>
          </w:tcPr>
          <w:p w14:paraId="420155AF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/>
          </w:tcPr>
          <w:p w14:paraId="4840E02F" w14:textId="77777777" w:rsidR="00A4737E" w:rsidRPr="0010054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/>
            <w:vAlign w:val="center"/>
          </w:tcPr>
          <w:p w14:paraId="7BE53B18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/>
            <w:vAlign w:val="center"/>
          </w:tcPr>
          <w:p w14:paraId="241907A0" w14:textId="77777777" w:rsidR="00A4737E" w:rsidRPr="0010054A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7452397A" w14:textId="6C774CDF" w:rsidR="003A4ABD" w:rsidRPr="0010054A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37CD00EC" w14:textId="4EA92597" w:rsidR="00C42A3A" w:rsidRPr="0010054A" w:rsidRDefault="00C42A3A" w:rsidP="00C42A3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4A13F31D" w14:textId="77777777" w:rsidR="00C42A3A" w:rsidRPr="0010054A" w:rsidRDefault="00C42A3A" w:rsidP="00C42A3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1173EC71" w14:textId="77777777" w:rsidR="006C0DCE" w:rsidRPr="0010054A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/>
          <w:sz w:val="20"/>
          <w:szCs w:val="20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0054A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0054A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bidiVisual/>
        <w:tblW w:w="9653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124E3E" w:rsidRPr="0010054A" w14:paraId="168D52C3" w14:textId="77777777" w:rsidTr="000843C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27426CEA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3A5919E3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0742DAE2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2AD3B32B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النسبة</w:t>
            </w:r>
          </w:p>
        </w:tc>
      </w:tr>
      <w:tr w:rsidR="00124E3E" w:rsidRPr="0010054A" w14:paraId="2A8CFFE0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F2F2F2"/>
            <w:vAlign w:val="center"/>
          </w:tcPr>
          <w:p w14:paraId="46ACCA06" w14:textId="77777777" w:rsidR="00923178" w:rsidRPr="0010054A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/>
            <w:vAlign w:val="center"/>
          </w:tcPr>
          <w:p w14:paraId="6DCF1115" w14:textId="77777777" w:rsidR="00923178" w:rsidRPr="0010054A" w:rsidRDefault="00923178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3BCF48B7" w14:textId="20C54B3D" w:rsidR="00923178" w:rsidRPr="0010054A" w:rsidRDefault="001370CA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1</w:t>
            </w:r>
            <w:r w:rsidR="00F87BF5">
              <w:rPr>
                <w:rFonts w:ascii="Sakkal Majalla" w:hAnsi="Sakkal Majalla" w:cs="Sakkal Majalla" w:hint="cs"/>
                <w:b/>
                <w:bCs/>
                <w:color w:val="525252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1A257883" w14:textId="77777777" w:rsidR="00923178" w:rsidRPr="0010054A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</w:t>
            </w:r>
            <w:r w:rsidRPr="0010054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٪</w:t>
            </w:r>
          </w:p>
        </w:tc>
      </w:tr>
      <w:tr w:rsidR="00124E3E" w:rsidRPr="0010054A" w14:paraId="2EBD8343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D9D9D9"/>
            <w:vAlign w:val="center"/>
          </w:tcPr>
          <w:p w14:paraId="7E40F662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/>
            <w:vAlign w:val="center"/>
          </w:tcPr>
          <w:p w14:paraId="1D390EC8" w14:textId="77777777" w:rsidR="006C0DCE" w:rsidRPr="0010054A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30F8C7D4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/>
            <w:vAlign w:val="center"/>
          </w:tcPr>
          <w:p w14:paraId="5316DA32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10054A" w14:paraId="6DE7EE6C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F2F2F2"/>
            <w:vAlign w:val="center"/>
          </w:tcPr>
          <w:p w14:paraId="376165AD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/>
            <w:vAlign w:val="center"/>
          </w:tcPr>
          <w:p w14:paraId="2E866A80" w14:textId="77777777" w:rsidR="006C0DCE" w:rsidRPr="0010054A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75B0835E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/>
            <w:vAlign w:val="center"/>
          </w:tcPr>
          <w:p w14:paraId="0FACA94F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10054A" w14:paraId="08973A7F" w14:textId="77777777" w:rsidTr="000843CB">
        <w:trPr>
          <w:tblCellSpacing w:w="7" w:type="dxa"/>
          <w:jc w:val="center"/>
        </w:trPr>
        <w:tc>
          <w:tcPr>
            <w:tcW w:w="660" w:type="dxa"/>
            <w:shd w:val="clear" w:color="auto" w:fill="D9D9D9"/>
            <w:vAlign w:val="center"/>
          </w:tcPr>
          <w:p w14:paraId="75B2A44F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/>
            <w:vAlign w:val="center"/>
          </w:tcPr>
          <w:p w14:paraId="61566D4C" w14:textId="77777777" w:rsidR="006C0DCE" w:rsidRPr="0010054A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/>
            <w:vAlign w:val="center"/>
          </w:tcPr>
          <w:p w14:paraId="4BABED87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/>
            <w:vAlign w:val="center"/>
          </w:tcPr>
          <w:p w14:paraId="1DC4239F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10054A" w14:paraId="09924E29" w14:textId="77777777" w:rsidTr="000843C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/>
            <w:vAlign w:val="center"/>
          </w:tcPr>
          <w:p w14:paraId="2CABC24D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/>
            <w:vAlign w:val="center"/>
          </w:tcPr>
          <w:p w14:paraId="5449C53C" w14:textId="77777777" w:rsidR="006C0DCE" w:rsidRPr="0010054A" w:rsidRDefault="006C0DCE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/>
            <w:vAlign w:val="center"/>
          </w:tcPr>
          <w:p w14:paraId="2D2070A8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/>
            <w:vAlign w:val="center"/>
          </w:tcPr>
          <w:p w14:paraId="508E990C" w14:textId="77777777" w:rsidR="006C0DCE" w:rsidRPr="0010054A" w:rsidRDefault="006C0DCE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  <w:tr w:rsidR="00124E3E" w:rsidRPr="0010054A" w14:paraId="1B5D00C5" w14:textId="77777777" w:rsidTr="000843CB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CCD247B" w14:textId="77777777" w:rsidR="00923178" w:rsidRPr="0010054A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74FD5540" w14:textId="0C3BEF3D" w:rsidR="00923178" w:rsidRPr="0010054A" w:rsidRDefault="001370CA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1</w:t>
            </w:r>
            <w:r w:rsidR="00F87BF5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35BC7EE6" w14:textId="77777777" w:rsidR="00923178" w:rsidRPr="0010054A" w:rsidRDefault="00923178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</w:t>
            </w:r>
            <w:r w:rsidRPr="0010054A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٪</w:t>
            </w:r>
          </w:p>
        </w:tc>
      </w:tr>
    </w:tbl>
    <w:p w14:paraId="59F3366B" w14:textId="77777777" w:rsidR="006E3A65" w:rsidRPr="0010054A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2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624"/>
        <w:gridCol w:w="1559"/>
        <w:gridCol w:w="1985"/>
        <w:gridCol w:w="1773"/>
        <w:gridCol w:w="1773"/>
      </w:tblGrid>
      <w:tr w:rsidR="00F87BF5" w:rsidRPr="0010054A" w14:paraId="4ED99C26" w14:textId="77777777" w:rsidTr="00F87BF5">
        <w:trPr>
          <w:trHeight w:val="420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27B9131" w14:textId="77777777" w:rsidR="00F87BF5" w:rsidRPr="0010054A" w:rsidRDefault="00F87BF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الرمز</w:t>
            </w:r>
          </w:p>
        </w:tc>
        <w:tc>
          <w:tcPr>
            <w:tcW w:w="1610" w:type="dxa"/>
            <w:vMerge w:val="restart"/>
            <w:shd w:val="clear" w:color="auto" w:fill="4C3D8E"/>
            <w:vAlign w:val="center"/>
          </w:tcPr>
          <w:p w14:paraId="397DFB57" w14:textId="77777777" w:rsidR="00F87BF5" w:rsidRPr="0010054A" w:rsidRDefault="00F87BF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545" w:type="dxa"/>
            <w:vMerge w:val="restart"/>
            <w:shd w:val="clear" w:color="auto" w:fill="4C3D8E"/>
          </w:tcPr>
          <w:p w14:paraId="311FF9B8" w14:textId="77777777" w:rsidR="00F87BF5" w:rsidRPr="0010054A" w:rsidRDefault="00F87BF5" w:rsidP="00101AE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رمز ناتج التعلم</w:t>
            </w:r>
          </w:p>
          <w:p w14:paraId="32BBDBC4" w14:textId="77777777" w:rsidR="00F87BF5" w:rsidRPr="0010054A" w:rsidRDefault="00F87BF5" w:rsidP="00101AE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1" w:type="dxa"/>
            <w:vMerge w:val="restart"/>
            <w:shd w:val="clear" w:color="auto" w:fill="4C3D8E"/>
            <w:vAlign w:val="center"/>
          </w:tcPr>
          <w:p w14:paraId="6BEAB276" w14:textId="77777777" w:rsidR="00F87BF5" w:rsidRPr="0010054A" w:rsidRDefault="00F87BF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525" w:type="dxa"/>
            <w:gridSpan w:val="2"/>
            <w:shd w:val="clear" w:color="auto" w:fill="4C3D8E"/>
            <w:vAlign w:val="center"/>
          </w:tcPr>
          <w:p w14:paraId="25CD44EA" w14:textId="736EF244" w:rsidR="00F87BF5" w:rsidRPr="0010054A" w:rsidRDefault="00F87BF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F87BF5" w:rsidRPr="0010054A" w14:paraId="0225F194" w14:textId="77777777" w:rsidTr="00F87BF5">
        <w:trPr>
          <w:trHeight w:val="420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27B1B846" w14:textId="77777777" w:rsidR="00F87BF5" w:rsidRPr="0010054A" w:rsidRDefault="00F87BF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610" w:type="dxa"/>
            <w:vMerge/>
            <w:shd w:val="clear" w:color="auto" w:fill="4C3D8E"/>
            <w:vAlign w:val="center"/>
          </w:tcPr>
          <w:p w14:paraId="67F723CD" w14:textId="77777777" w:rsidR="00F87BF5" w:rsidRPr="0010054A" w:rsidRDefault="00F87BF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545" w:type="dxa"/>
            <w:vMerge/>
            <w:shd w:val="clear" w:color="auto" w:fill="4C3D8E"/>
          </w:tcPr>
          <w:p w14:paraId="0F256F87" w14:textId="77777777" w:rsidR="00F87BF5" w:rsidRPr="0010054A" w:rsidRDefault="00F87BF5" w:rsidP="00101AE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971" w:type="dxa"/>
            <w:vMerge/>
            <w:shd w:val="clear" w:color="auto" w:fill="4C3D8E"/>
            <w:vAlign w:val="center"/>
          </w:tcPr>
          <w:p w14:paraId="2A3451C8" w14:textId="77777777" w:rsidR="00F87BF5" w:rsidRPr="0010054A" w:rsidRDefault="00F87BF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</w:p>
        </w:tc>
        <w:tc>
          <w:tcPr>
            <w:tcW w:w="1759" w:type="dxa"/>
            <w:shd w:val="clear" w:color="auto" w:fill="4C3D8E"/>
            <w:vAlign w:val="center"/>
          </w:tcPr>
          <w:p w14:paraId="0E73D8EC" w14:textId="5821F9DF" w:rsidR="00F87BF5" w:rsidRPr="0010054A" w:rsidRDefault="00F87BF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 xml:space="preserve">مباشر </w:t>
            </w:r>
          </w:p>
        </w:tc>
        <w:tc>
          <w:tcPr>
            <w:tcW w:w="1752" w:type="dxa"/>
            <w:shd w:val="clear" w:color="auto" w:fill="4C3D8E"/>
            <w:vAlign w:val="center"/>
          </w:tcPr>
          <w:p w14:paraId="343220ED" w14:textId="07E564F6" w:rsidR="00F87BF5" w:rsidRPr="0010054A" w:rsidRDefault="00F87BF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غير مباشر</w:t>
            </w:r>
          </w:p>
        </w:tc>
      </w:tr>
      <w:tr w:rsidR="00D03751" w:rsidRPr="0010054A" w14:paraId="27F89631" w14:textId="77777777" w:rsidTr="000843CB">
        <w:trPr>
          <w:tblCellSpacing w:w="7" w:type="dxa"/>
          <w:jc w:val="center"/>
        </w:trPr>
        <w:tc>
          <w:tcPr>
            <w:tcW w:w="9604" w:type="dxa"/>
            <w:gridSpan w:val="6"/>
            <w:shd w:val="clear" w:color="auto" w:fill="52B5C2"/>
            <w:vAlign w:val="center"/>
          </w:tcPr>
          <w:p w14:paraId="0D48412A" w14:textId="77777777" w:rsidR="00D03751" w:rsidRPr="0010054A" w:rsidRDefault="00D03751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أن يكون الطالب قادرا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على :</w:t>
            </w:r>
            <w:proofErr w:type="gramEnd"/>
          </w:p>
        </w:tc>
      </w:tr>
      <w:tr w:rsidR="006E3A65" w:rsidRPr="0010054A" w14:paraId="0F97F745" w14:textId="77777777" w:rsidTr="000843CB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6A6968B" w14:textId="77777777" w:rsidR="006E3A65" w:rsidRPr="0010054A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3FEA0393" w14:textId="77777777" w:rsidR="006E3A65" w:rsidRPr="0010054A" w:rsidRDefault="006E3A65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المعرفة والفهم</w:t>
            </w:r>
          </w:p>
        </w:tc>
      </w:tr>
      <w:tr w:rsidR="00F87BF5" w:rsidRPr="0010054A" w14:paraId="4DB90052" w14:textId="77777777" w:rsidTr="00F87BF5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53F5D5E0" w14:textId="77777777" w:rsidR="00F87BF5" w:rsidRPr="0010054A" w:rsidRDefault="00F87BF5" w:rsidP="0092317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1610" w:type="dxa"/>
            <w:shd w:val="clear" w:color="auto" w:fill="F2F2F2"/>
            <w:vAlign w:val="center"/>
          </w:tcPr>
          <w:p w14:paraId="191ADAFA" w14:textId="6B49755E" w:rsidR="00F87BF5" w:rsidRPr="0010054A" w:rsidRDefault="00F87BF5" w:rsidP="0092317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يُبَيِّن الطالب معاني الغريب في الأجزاء المقررة</w:t>
            </w:r>
          </w:p>
        </w:tc>
        <w:tc>
          <w:tcPr>
            <w:tcW w:w="1545" w:type="dxa"/>
            <w:shd w:val="clear" w:color="auto" w:fill="F2F2F2"/>
            <w:vAlign w:val="center"/>
          </w:tcPr>
          <w:p w14:paraId="364F722D" w14:textId="622B2B6C" w:rsidR="00F87BF5" w:rsidRPr="0010054A" w:rsidRDefault="00F87BF5" w:rsidP="00BA73C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t>ع</w:t>
            </w:r>
            <w:r w:rsidRPr="0010054A">
              <w:rPr>
                <w:rFonts w:ascii="Sakkal Majalla" w:hAnsi="Sakkal Majalla" w:cs="Sakkal Majalla"/>
                <w:sz w:val="32"/>
                <w:szCs w:val="32"/>
                <w:vertAlign w:val="superscript"/>
                <w:rtl/>
              </w:rPr>
              <w:t>4</w:t>
            </w:r>
          </w:p>
        </w:tc>
        <w:tc>
          <w:tcPr>
            <w:tcW w:w="1971" w:type="dxa"/>
            <w:shd w:val="clear" w:color="auto" w:fill="F2F2F2"/>
            <w:vAlign w:val="center"/>
          </w:tcPr>
          <w:p w14:paraId="20DBFB85" w14:textId="77777777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24CE89F" w14:textId="77777777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B84E44B" w14:textId="77777777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436E47E" w14:textId="77777777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8E8880C" w14:textId="77777777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5BB7F8C4" w14:textId="77777777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3BCF7130" w14:textId="77777777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الاستقرائية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1759" w:type="dxa"/>
            <w:shd w:val="clear" w:color="auto" w:fill="F2F2F2"/>
            <w:vAlign w:val="center"/>
          </w:tcPr>
          <w:p w14:paraId="20360D30" w14:textId="77777777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4A4C09B" w14:textId="77777777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8ABC3BC" w14:textId="77777777" w:rsidR="00F87BF5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080F1D0" w14:textId="77777777" w:rsidR="00D90925" w:rsidRPr="0010054A" w:rsidRDefault="00D90925" w:rsidP="00D9092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إعادة الطالب إلقاء المادة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DC9B5C5" w14:textId="77777777" w:rsidR="00D90925" w:rsidRPr="0010054A" w:rsidRDefault="00D90925" w:rsidP="00D9092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الملاحظة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وفق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نموذج محدد)</w:t>
            </w:r>
          </w:p>
          <w:p w14:paraId="4A652FFA" w14:textId="5E4F0E1F" w:rsidR="00D90925" w:rsidRPr="0010054A" w:rsidRDefault="00D90925" w:rsidP="00D9092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</w:t>
            </w:r>
          </w:p>
        </w:tc>
        <w:tc>
          <w:tcPr>
            <w:tcW w:w="1752" w:type="dxa"/>
            <w:shd w:val="clear" w:color="auto" w:fill="F2F2F2"/>
            <w:vAlign w:val="center"/>
          </w:tcPr>
          <w:p w14:paraId="280F2F5D" w14:textId="5B3F05DB" w:rsidR="00D90925" w:rsidRPr="00D90925" w:rsidRDefault="00F87BF5" w:rsidP="00D9092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1C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</w:t>
            </w:r>
            <w:r w:rsidR="00D90925" w:rsidRPr="008F1C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استطلاعات</w:t>
            </w:r>
            <w:r w:rsidR="00D90925"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اراء أعضاء الهيئة الاكاديمية</w:t>
            </w:r>
          </w:p>
          <w:p w14:paraId="6998DAD3" w14:textId="77777777" w:rsidR="00D90925" w:rsidRPr="00D90925" w:rsidRDefault="00D90925" w:rsidP="00D9092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280FBAE7" w14:textId="77777777" w:rsidR="00D90925" w:rsidRPr="00D90925" w:rsidRDefault="00D90925" w:rsidP="00D9092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2899CEFB" w14:textId="7E81F91F" w:rsidR="00D90925" w:rsidRPr="0010054A" w:rsidRDefault="00D90925" w:rsidP="00D9092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1567E496" w14:textId="19DDA703" w:rsidR="00F87BF5" w:rsidRPr="0010054A" w:rsidRDefault="00F87BF5" w:rsidP="0092317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0054A" w14:paraId="2D63F850" w14:textId="77777777" w:rsidTr="000843CB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12600272" w14:textId="77777777" w:rsidR="006E3A65" w:rsidRPr="0010054A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084A81D8" w14:textId="77777777" w:rsidR="006E3A65" w:rsidRPr="0010054A" w:rsidRDefault="006E3A65" w:rsidP="00101AE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المهارات</w:t>
            </w:r>
          </w:p>
        </w:tc>
      </w:tr>
      <w:tr w:rsidR="00D90925" w:rsidRPr="0010054A" w14:paraId="41570A05" w14:textId="77777777" w:rsidTr="00D90925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6F39DB6B" w14:textId="77777777" w:rsidR="00D90925" w:rsidRPr="0010054A" w:rsidRDefault="00D90925" w:rsidP="001370C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1610" w:type="dxa"/>
            <w:shd w:val="clear" w:color="auto" w:fill="D9D9D9"/>
            <w:vAlign w:val="center"/>
          </w:tcPr>
          <w:p w14:paraId="19A38738" w14:textId="23DE8579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أن </w:t>
            </w: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يتلو الطالب الأجزاء المقررة تلاوة متقنة خالية من اللحن.</w:t>
            </w:r>
          </w:p>
        </w:tc>
        <w:tc>
          <w:tcPr>
            <w:tcW w:w="1545" w:type="dxa"/>
            <w:shd w:val="clear" w:color="auto" w:fill="D9D9D9"/>
          </w:tcPr>
          <w:p w14:paraId="31871FD3" w14:textId="284879B7" w:rsidR="00D90925" w:rsidRPr="0010054A" w:rsidRDefault="00D90925" w:rsidP="001370C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t>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</w:p>
        </w:tc>
        <w:tc>
          <w:tcPr>
            <w:tcW w:w="1971" w:type="dxa"/>
            <w:vMerge w:val="restart"/>
            <w:shd w:val="clear" w:color="auto" w:fill="D9D9D9"/>
            <w:vAlign w:val="center"/>
          </w:tcPr>
          <w:p w14:paraId="27DCA923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57516221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682E7197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58C89362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21CAF52A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022C0894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6E51D1B5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-التعلم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53E6F295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5DF52933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213A7906" w14:textId="204A111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10054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10054A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5B419972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7EA88214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2193270A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254D6228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4BB62DD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  <w:shd w:val="clear" w:color="auto" w:fill="D9D9D9"/>
            <w:vAlign w:val="center"/>
          </w:tcPr>
          <w:p w14:paraId="43CC72F4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562DD19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الاختبار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التحريري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14:paraId="0CC8D57D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4D6DF1DC" w14:textId="77777777" w:rsidR="00D90925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DE4705F" w14:textId="77777777" w:rsidR="00D90925" w:rsidRPr="0010054A" w:rsidRDefault="00D90925" w:rsidP="00D90925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البحوث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FB7B220" w14:textId="77777777" w:rsidR="00D90925" w:rsidRPr="0010054A" w:rsidRDefault="00D90925" w:rsidP="00D9092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lastRenderedPageBreak/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7741DCF1" w14:textId="15391F4A" w:rsidR="00D90925" w:rsidRPr="0010054A" w:rsidRDefault="00D90925" w:rsidP="00D9092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 الملاحظة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وفق نموذج محدد.</w:t>
            </w:r>
          </w:p>
        </w:tc>
        <w:tc>
          <w:tcPr>
            <w:tcW w:w="1752" w:type="dxa"/>
            <w:vMerge w:val="restart"/>
            <w:shd w:val="clear" w:color="auto" w:fill="D9D9D9"/>
            <w:vAlign w:val="center"/>
          </w:tcPr>
          <w:p w14:paraId="0C9665E5" w14:textId="789C454D" w:rsidR="00D90925" w:rsidRPr="00D90925" w:rsidRDefault="00D90925" w:rsidP="00D9092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</w:t>
            </w: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استطلاعات اراء أعضاء الهيئة الاكاديمية</w:t>
            </w:r>
          </w:p>
          <w:p w14:paraId="00CFAD81" w14:textId="77777777" w:rsidR="00D90925" w:rsidRPr="00D90925" w:rsidRDefault="00D90925" w:rsidP="00D9092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3A3FE0E4" w14:textId="77777777" w:rsidR="00D90925" w:rsidRPr="00D90925" w:rsidRDefault="00D90925" w:rsidP="00D9092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-تقديرات الطلبة عند التخرج</w:t>
            </w:r>
          </w:p>
          <w:p w14:paraId="57C48152" w14:textId="3FA3590E" w:rsidR="00D90925" w:rsidRPr="0010054A" w:rsidRDefault="00D90925" w:rsidP="00D90925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6A6F0D1D" w14:textId="53D7EC73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90925" w:rsidRPr="0010054A" w14:paraId="07DB6DB0" w14:textId="77777777" w:rsidTr="00D90925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43283EA7" w14:textId="77777777" w:rsidR="00D90925" w:rsidRPr="0010054A" w:rsidRDefault="00D90925" w:rsidP="001370C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610" w:type="dxa"/>
            <w:shd w:val="clear" w:color="auto" w:fill="F2F2F2"/>
            <w:vAlign w:val="center"/>
          </w:tcPr>
          <w:p w14:paraId="79F86887" w14:textId="35C2308A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يُسَمِّع الطالب الأجزاء المقررة </w:t>
            </w: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تسميعًا متقنًا خاليًا من اللحن.</w:t>
            </w:r>
          </w:p>
        </w:tc>
        <w:tc>
          <w:tcPr>
            <w:tcW w:w="1545" w:type="dxa"/>
            <w:shd w:val="clear" w:color="auto" w:fill="F2F2F2"/>
            <w:vAlign w:val="center"/>
          </w:tcPr>
          <w:p w14:paraId="49CEF768" w14:textId="189DC771" w:rsidR="00D90925" w:rsidRPr="0010054A" w:rsidRDefault="00D90925" w:rsidP="001370C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</w:p>
        </w:tc>
        <w:tc>
          <w:tcPr>
            <w:tcW w:w="1971" w:type="dxa"/>
            <w:vMerge/>
            <w:shd w:val="clear" w:color="auto" w:fill="F2F2F2"/>
            <w:vAlign w:val="center"/>
          </w:tcPr>
          <w:p w14:paraId="23F62E12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vMerge/>
            <w:shd w:val="clear" w:color="auto" w:fill="F2F2F2"/>
            <w:vAlign w:val="center"/>
          </w:tcPr>
          <w:p w14:paraId="49B35DC6" w14:textId="77777777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vMerge/>
            <w:shd w:val="clear" w:color="auto" w:fill="F2F2F2"/>
            <w:vAlign w:val="center"/>
          </w:tcPr>
          <w:p w14:paraId="3652217C" w14:textId="7BA6D12B" w:rsidR="00D90925" w:rsidRPr="0010054A" w:rsidRDefault="00D90925" w:rsidP="001370C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D4A35" w:rsidRPr="0010054A" w14:paraId="490033E6" w14:textId="77777777" w:rsidTr="000843CB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80BB209" w14:textId="77777777" w:rsidR="007D4A35" w:rsidRPr="0010054A" w:rsidRDefault="007D4A35" w:rsidP="007D4A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43B9C67B" w14:textId="77777777" w:rsidR="007D4A35" w:rsidRPr="0010054A" w:rsidRDefault="007D4A35" w:rsidP="007D4A3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ED0D72" w:rsidRPr="0010054A" w14:paraId="1D89DD0C" w14:textId="77777777" w:rsidTr="00EC0225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27D3E8E1" w14:textId="40240BF4" w:rsidR="00ED0D72" w:rsidRPr="0010054A" w:rsidRDefault="00ED0D72" w:rsidP="00ED0D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1. 3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610" w:type="dxa"/>
          </w:tcPr>
          <w:p w14:paraId="0799CFEA" w14:textId="7FF25D13" w:rsidR="00ED0D72" w:rsidRPr="001370CA" w:rsidRDefault="00ED0D72" w:rsidP="00ED0D72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5" w:type="dxa"/>
          </w:tcPr>
          <w:p w14:paraId="32CA051F" w14:textId="11A3700F" w:rsidR="00ED0D72" w:rsidRPr="001370CA" w:rsidRDefault="00ED0D72" w:rsidP="00ED0D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 w:val="restart"/>
            <w:shd w:val="clear" w:color="auto" w:fill="F2F2F2"/>
            <w:vAlign w:val="center"/>
          </w:tcPr>
          <w:p w14:paraId="0B334A2F" w14:textId="4FB7C2F2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المناظرات العلمية </w:t>
            </w:r>
          </w:p>
          <w:p w14:paraId="49B1B155" w14:textId="77777777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التعاوني.</w:t>
            </w:r>
          </w:p>
          <w:p w14:paraId="40ECF5ED" w14:textId="77777777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العروض التقديمية </w:t>
            </w:r>
          </w:p>
          <w:p w14:paraId="5DA35C17" w14:textId="77777777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5F10B3C6" w14:textId="77777777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النمذجة .</w:t>
            </w:r>
            <w:proofErr w:type="gramEnd"/>
          </w:p>
          <w:p w14:paraId="1ECD8F78" w14:textId="77777777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4F05AE95" w14:textId="77777777" w:rsidR="00ED0D72" w:rsidRPr="007D4A35" w:rsidRDefault="00ED0D72" w:rsidP="00ED0D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759" w:type="dxa"/>
            <w:vMerge w:val="restart"/>
            <w:shd w:val="clear" w:color="auto" w:fill="F2F2F2"/>
            <w:vAlign w:val="center"/>
          </w:tcPr>
          <w:p w14:paraId="2807689E" w14:textId="77777777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الملاحظة وفق نموذج محدد.</w:t>
            </w:r>
          </w:p>
          <w:p w14:paraId="5EDDC99B" w14:textId="77777777" w:rsidR="00ED0D72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التقييم الذاتي </w:t>
            </w:r>
          </w:p>
          <w:p w14:paraId="7D8C2189" w14:textId="77777777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تقييم الأقران </w:t>
            </w:r>
          </w:p>
          <w:p w14:paraId="0C5ECCE8" w14:textId="03EF89FF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تقييم تقرير الأنشطة الصفية  </w:t>
            </w:r>
            <w:r w:rsidRPr="007D4A35">
              <w:rPr>
                <w:rStyle w:val="eop"/>
                <w:rFonts w:ascii="Sakkal Majalla" w:hAnsi="Sakkal Majalla" w:cs="Sakkal Majalla"/>
                <w:b/>
                <w:bCs/>
                <w:rtl/>
              </w:rPr>
              <w:t> </w:t>
            </w:r>
          </w:p>
        </w:tc>
        <w:tc>
          <w:tcPr>
            <w:tcW w:w="1752" w:type="dxa"/>
            <w:vMerge w:val="restart"/>
            <w:shd w:val="clear" w:color="auto" w:fill="F2F2F2"/>
            <w:vAlign w:val="center"/>
          </w:tcPr>
          <w:p w14:paraId="4D7B1213" w14:textId="77777777" w:rsidR="00ED0D72" w:rsidRPr="00D90925" w:rsidRDefault="00ED0D72" w:rsidP="00ED0D72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أعضاء الهيئة الاكاديمية</w:t>
            </w:r>
          </w:p>
          <w:p w14:paraId="05715206" w14:textId="55B54EE3" w:rsidR="00ED0D72" w:rsidRPr="00D90925" w:rsidRDefault="00ED0D72" w:rsidP="00ED0D72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الطلبة المتوقع تخرجهم</w:t>
            </w:r>
          </w:p>
          <w:p w14:paraId="676471F7" w14:textId="308E1480" w:rsidR="00ED0D72" w:rsidRPr="00D90925" w:rsidRDefault="00ED0D72" w:rsidP="00ED0D72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تقديرات الطلبة عند التخرج</w:t>
            </w:r>
          </w:p>
          <w:p w14:paraId="364F5C04" w14:textId="70344E7A" w:rsidR="00ED0D72" w:rsidRPr="00D90925" w:rsidRDefault="00ED0D72" w:rsidP="00ED0D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 اراء جهات التوظيف</w:t>
            </w:r>
          </w:p>
        </w:tc>
      </w:tr>
      <w:tr w:rsidR="00ED0D72" w:rsidRPr="0010054A" w14:paraId="2BF731A0" w14:textId="77777777" w:rsidTr="00EC022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EE3CDF6" w14:textId="460EA09A" w:rsidR="00ED0D72" w:rsidRPr="0010054A" w:rsidRDefault="00ED0D72" w:rsidP="00ED0D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2. 3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610" w:type="dxa"/>
            <w:shd w:val="clear" w:color="auto" w:fill="D9D9D9" w:themeFill="background1" w:themeFillShade="D9"/>
          </w:tcPr>
          <w:p w14:paraId="246113BC" w14:textId="3A3413C7" w:rsidR="00ED0D72" w:rsidRPr="001370CA" w:rsidRDefault="00ED0D72" w:rsidP="00ED0D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3B3EE412" w14:textId="7AE79F58" w:rsidR="00ED0D72" w:rsidRPr="001370CA" w:rsidRDefault="00ED0D72" w:rsidP="00ED0D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/>
            <w:vAlign w:val="center"/>
          </w:tcPr>
          <w:p w14:paraId="76C05908" w14:textId="77777777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59" w:type="dxa"/>
            <w:vMerge/>
            <w:shd w:val="clear" w:color="auto" w:fill="F2F2F2"/>
            <w:vAlign w:val="center"/>
          </w:tcPr>
          <w:p w14:paraId="4C248795" w14:textId="77777777" w:rsidR="00ED0D72" w:rsidRPr="007D4A35" w:rsidRDefault="00ED0D72" w:rsidP="00ED0D72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52" w:type="dxa"/>
            <w:vMerge/>
            <w:shd w:val="clear" w:color="auto" w:fill="F2F2F2"/>
            <w:vAlign w:val="center"/>
          </w:tcPr>
          <w:p w14:paraId="30724CC0" w14:textId="77777777" w:rsidR="00ED0D72" w:rsidRPr="00D90925" w:rsidRDefault="00ED0D72" w:rsidP="00ED0D72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D0D72" w:rsidRPr="0010054A" w14:paraId="49CC15B8" w14:textId="77777777" w:rsidTr="00EC022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4CF1D5CC" w14:textId="747A98D2" w:rsidR="00ED0D72" w:rsidRPr="0010054A" w:rsidRDefault="00ED0D72" w:rsidP="00ED0D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3. 3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610" w:type="dxa"/>
            <w:shd w:val="clear" w:color="auto" w:fill="F2F2F2" w:themeFill="background1" w:themeFillShade="F2"/>
          </w:tcPr>
          <w:p w14:paraId="74A3D50A" w14:textId="6F85A67D" w:rsidR="00ED0D72" w:rsidRPr="001370CA" w:rsidRDefault="00ED0D72" w:rsidP="00ED0D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 w:rsidRPr="00736789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 w:rsidRPr="00736789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14:paraId="4C30C9FB" w14:textId="417D3743" w:rsidR="00ED0D72" w:rsidRPr="001370CA" w:rsidRDefault="00ED0D72" w:rsidP="00ED0D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D9D9D9"/>
            <w:vAlign w:val="center"/>
          </w:tcPr>
          <w:p w14:paraId="06C18B03" w14:textId="77777777" w:rsidR="00ED0D72" w:rsidRPr="0010054A" w:rsidRDefault="00ED0D72" w:rsidP="00ED0D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vMerge/>
            <w:shd w:val="clear" w:color="auto" w:fill="D9D9D9"/>
            <w:vAlign w:val="center"/>
          </w:tcPr>
          <w:p w14:paraId="7FCD2D93" w14:textId="77777777" w:rsidR="00ED0D72" w:rsidRPr="0010054A" w:rsidRDefault="00ED0D72" w:rsidP="00ED0D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vMerge/>
            <w:shd w:val="clear" w:color="auto" w:fill="D9D9D9"/>
            <w:vAlign w:val="center"/>
          </w:tcPr>
          <w:p w14:paraId="49FEA9FC" w14:textId="69B5D585" w:rsidR="00ED0D72" w:rsidRPr="0010054A" w:rsidRDefault="00ED0D72" w:rsidP="00ED0D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462F4432" w14:textId="51267033" w:rsidR="00435C66" w:rsidRPr="0010054A" w:rsidRDefault="00435C66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3"/>
    </w:p>
    <w:p w14:paraId="4AAB32A3" w14:textId="77777777" w:rsidR="00435C66" w:rsidRPr="0010054A" w:rsidRDefault="00435C66" w:rsidP="00435C66">
      <w:pPr>
        <w:bidi/>
        <w:rPr>
          <w:rFonts w:ascii="Sakkal Majalla" w:hAnsi="Sakkal Majalla" w:cs="Sakkal Majalla"/>
          <w:rtl/>
        </w:rPr>
      </w:pPr>
    </w:p>
    <w:p w14:paraId="53E0111A" w14:textId="75B92F8A" w:rsidR="00435C66" w:rsidRPr="0010054A" w:rsidRDefault="00435C66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5C61C4A1" w14:textId="40556A95" w:rsidR="00435C66" w:rsidRDefault="00435C66" w:rsidP="00435C66">
      <w:pPr>
        <w:bidi/>
        <w:rPr>
          <w:rFonts w:ascii="Sakkal Majalla" w:hAnsi="Sakkal Majalla" w:cs="Sakkal Majalla"/>
          <w:rtl/>
        </w:rPr>
      </w:pPr>
    </w:p>
    <w:p w14:paraId="27E6B271" w14:textId="77777777" w:rsidR="007D4A35" w:rsidRPr="0010054A" w:rsidRDefault="007D4A35" w:rsidP="007D4A35">
      <w:pPr>
        <w:bidi/>
        <w:rPr>
          <w:rFonts w:ascii="Sakkal Majalla" w:hAnsi="Sakkal Majalla" w:cs="Sakkal Majalla"/>
          <w:rtl/>
        </w:rPr>
      </w:pPr>
    </w:p>
    <w:p w14:paraId="72ABB83A" w14:textId="396966EB" w:rsidR="00435C66" w:rsidRDefault="00435C66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B9E226F" w14:textId="77777777" w:rsidR="00272BD2" w:rsidRPr="00272BD2" w:rsidRDefault="00272BD2" w:rsidP="00272BD2">
      <w:pPr>
        <w:bidi/>
        <w:rPr>
          <w:rtl/>
        </w:rPr>
      </w:pPr>
    </w:p>
    <w:p w14:paraId="356A0046" w14:textId="348BCFB2" w:rsidR="00652624" w:rsidRPr="0010054A" w:rsidRDefault="00652624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6"/>
    </w:p>
    <w:tbl>
      <w:tblPr>
        <w:bidiVisual/>
        <w:tblW w:w="10211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7087"/>
        <w:gridCol w:w="178"/>
        <w:gridCol w:w="1952"/>
      </w:tblGrid>
      <w:tr w:rsidR="00124E3E" w:rsidRPr="0010054A" w14:paraId="3A544C85" w14:textId="77777777" w:rsidTr="00435C66">
        <w:trPr>
          <w:trHeight w:val="461"/>
          <w:tblCellSpacing w:w="7" w:type="dxa"/>
          <w:jc w:val="center"/>
        </w:trPr>
        <w:tc>
          <w:tcPr>
            <w:tcW w:w="973" w:type="dxa"/>
            <w:shd w:val="clear" w:color="auto" w:fill="4C3D8E"/>
            <w:vAlign w:val="center"/>
          </w:tcPr>
          <w:p w14:paraId="3E993B65" w14:textId="77777777" w:rsidR="00652624" w:rsidRPr="0010054A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highlight w:val="yellow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7073" w:type="dxa"/>
            <w:shd w:val="clear" w:color="auto" w:fill="4C3D8E"/>
            <w:vAlign w:val="center"/>
          </w:tcPr>
          <w:p w14:paraId="178873DA" w14:textId="77777777" w:rsidR="00652624" w:rsidRPr="0010054A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2109" w:type="dxa"/>
            <w:gridSpan w:val="2"/>
            <w:shd w:val="clear" w:color="auto" w:fill="4C3D8E"/>
            <w:vAlign w:val="center"/>
          </w:tcPr>
          <w:p w14:paraId="68D123B9" w14:textId="77777777" w:rsidR="00652624" w:rsidRPr="0010054A" w:rsidRDefault="004A35ED" w:rsidP="0071697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الساعات التدريسية </w:t>
            </w:r>
            <w:r w:rsidR="00D5202A"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المتوقعة</w:t>
            </w:r>
          </w:p>
        </w:tc>
      </w:tr>
      <w:tr w:rsidR="00CD7BDB" w:rsidRPr="0010054A" w14:paraId="4D767D3A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4F085BC3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145E3BA7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الحفظ: من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آية </w:t>
            </w:r>
            <w:proofErr w:type="gram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(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١٤٢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سورة البقرة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( ١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٤٨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مع حفظ الغريب</w:t>
            </w:r>
          </w:p>
          <w:p w14:paraId="2E888B3F" w14:textId="7E23270B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التلاوة: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الحجرات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من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آيه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(١) حتى 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٣٥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من سورة ق مع تطبيق الأحكام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4752C5AE" w14:textId="30B79723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7977E290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D9D9D9"/>
          </w:tcPr>
          <w:p w14:paraId="55AEEBD1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73" w:type="dxa"/>
            <w:shd w:val="clear" w:color="auto" w:fill="D9D9D9"/>
            <w:vAlign w:val="center"/>
          </w:tcPr>
          <w:p w14:paraId="12AC0E5B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الحفظ: من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١٤٩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من سورة البقرة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حتى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١٥٧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مع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حفظ الغريب</w:t>
            </w:r>
          </w:p>
          <w:p w14:paraId="11ACA5D2" w14:textId="6DAF8748" w:rsidR="00CD7BDB" w:rsidRPr="0010054A" w:rsidRDefault="00CD7BDB" w:rsidP="00CD7BD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التلاوة: من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٣٦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من سورة ق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حتى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٣١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الطور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D9D9D9"/>
            <w:vAlign w:val="center"/>
          </w:tcPr>
          <w:p w14:paraId="27621978" w14:textId="671A947B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41CF041B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073BA394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1B69E12C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الحفظ: من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١٥٨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من سورة البقرة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حتى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١٦٧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مع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حفظ الغريب</w:t>
            </w:r>
          </w:p>
          <w:p w14:paraId="2E3B7077" w14:textId="47F021F0" w:rsidR="00CD7BDB" w:rsidRPr="0010054A" w:rsidRDefault="00CD7BDB" w:rsidP="00CD7BD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التلاوة: من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آية </w:t>
            </w:r>
            <w:proofErr w:type="gram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٣٢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) من سورة الطور حتى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آية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(٢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٧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القمر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395660DE" w14:textId="1E8B6AA6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38CFD495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3DDD6962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0A94E8BF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الحفظ: من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١٦٨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من سورة البقرة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حتى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آية 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١٧٦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)</w:t>
            </w:r>
            <w:proofErr w:type="gram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مع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حفظ الغريب</w:t>
            </w:r>
          </w:p>
          <w:p w14:paraId="6A6C5B3F" w14:textId="0DB194B9" w:rsidR="00CD7BDB" w:rsidRPr="0010054A" w:rsidRDefault="00CD7BDB" w:rsidP="00CD7BD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التلاوة: من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الآ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ي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(٢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٨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القمر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آية (١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٦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الحديد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، 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59F5767F" w14:textId="3EF1625C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30445223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181B27EE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26408BBD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الحفظ: من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١٧٧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البقرة حتى 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الآية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</w:t>
            </w:r>
            <w:proofErr w:type="gram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١٨٤</w:t>
            </w:r>
            <w:proofErr w:type="gram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مع حفظ الغريب.</w:t>
            </w:r>
          </w:p>
          <w:p w14:paraId="2334FA46" w14:textId="153D9B2B" w:rsidR="00CD7BDB" w:rsidRPr="0010054A" w:rsidRDefault="00CD7BDB" w:rsidP="00CD7BD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التلاوة: من الآية (١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٧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الواقعة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١٨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الحديد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427226B9" w14:textId="17678836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3F74E3AE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</w:tcPr>
          <w:p w14:paraId="480FD4C4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73" w:type="dxa"/>
            <w:shd w:val="clear" w:color="auto" w:fill="F2F2F2"/>
            <w:vAlign w:val="center"/>
          </w:tcPr>
          <w:p w14:paraId="52B94BA0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proofErr w:type="gram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الحفظ:  من</w:t>
            </w:r>
            <w:proofErr w:type="gram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١٨٥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) من سورة البقرة حتى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١٨٩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) مع حفظ الغريب</w:t>
            </w:r>
          </w:p>
          <w:p w14:paraId="2BABF311" w14:textId="29972AF1" w:rsidR="00CD7BDB" w:rsidRPr="0010054A" w:rsidRDefault="00CD7BDB" w:rsidP="00CD7BD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التلاوة: من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الحديد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ال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آ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٢١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المجادلة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2109" w:type="dxa"/>
            <w:gridSpan w:val="2"/>
            <w:shd w:val="clear" w:color="auto" w:fill="F2F2F2"/>
            <w:vAlign w:val="center"/>
          </w:tcPr>
          <w:p w14:paraId="7E989ABB" w14:textId="57C028D2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20D805B9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024F6BD9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28B9616E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الحفظ: من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١٩٠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) من سورة البقرة حتى ال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آ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١٩٦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) مع حفظ الغريب</w:t>
            </w:r>
          </w:p>
          <w:p w14:paraId="69502F0E" w14:textId="6ADB89BC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التلاوة: من الآي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(٢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المجادلة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٥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الممتحنة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442A2B9D" w14:textId="43B9945C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2D1064F3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1A603BF6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00461CAB" w14:textId="77777777" w:rsidR="00CD7BDB" w:rsidRPr="00BB499C" w:rsidRDefault="00CD7BDB" w:rsidP="00CD7BD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الحفظ: من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١٩٧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) من سورة البقرة حتى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٢٠٣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) مع حفظ الغريب</w:t>
            </w:r>
          </w:p>
          <w:p w14:paraId="49A0F381" w14:textId="1CC687B1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التلاوة: من الآية (٦)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الممتحنة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الآية (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٤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المنافقون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3EAA79D3" w14:textId="2FBE6B95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52140F51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68FD9B30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14035078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٢٠٤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) من سورة البقرة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٢١٢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مع حفظ الغريب</w:t>
            </w:r>
          </w:p>
          <w:p w14:paraId="3BE817F2" w14:textId="5E32D279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٥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المنافقون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نهاية سورة الطلاق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51EB7C80" w14:textId="3C67FDB0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10412AD2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669C87F1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429C6EF7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٢١٣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البقرة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٢١٧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مع حفظ الغريب</w:t>
            </w:r>
          </w:p>
          <w:p w14:paraId="1B319BB7" w14:textId="0659C197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( ١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التحريم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١٦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القلم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592F8D00" w14:textId="75792EBF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1865EC1D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2F146A65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283FDE56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٢١٨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البقرة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٢٢٤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مع حفظ الغريب.</w:t>
            </w:r>
          </w:p>
          <w:p w14:paraId="38C3D2AF" w14:textId="354151A0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( ١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٧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القلم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٤٠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المعارج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4B76674E" w14:textId="63E678D6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2D103BDC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191FC0AC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464FA0DE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٢٢٥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البقرة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٢٣١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مع حفظ الغريب </w:t>
            </w:r>
          </w:p>
          <w:p w14:paraId="18BB44F2" w14:textId="77DB363E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٤١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المعارج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( ١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٩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المزمل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6350C7DC" w14:textId="7C1C660B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66AB6107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62D520D7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1D7A1350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٢٣٢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البقرة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٢٣٥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مع حفظ الغريب</w:t>
            </w:r>
          </w:p>
          <w:p w14:paraId="2559C19B" w14:textId="6F439AC2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٢٠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المزمل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نهاية سورة الإنسان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7F65278E" w14:textId="60913399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7F6D8990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57B63FDB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5A06231E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٢٣٦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البقرة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٢٤٥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مع حفظ الغريب</w:t>
            </w:r>
          </w:p>
          <w:p w14:paraId="05BC8722" w14:textId="387E24F1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: من الآية (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١ )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من سورة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المرسلات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حتى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نهاية سورة الأعلى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2C98DD46" w14:textId="19478054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CD7BDB" w:rsidRPr="0010054A" w14:paraId="7D576B1D" w14:textId="77777777" w:rsidTr="00AC6B6C">
        <w:trPr>
          <w:tblCellSpacing w:w="7" w:type="dxa"/>
          <w:jc w:val="center"/>
        </w:trPr>
        <w:tc>
          <w:tcPr>
            <w:tcW w:w="973" w:type="dxa"/>
            <w:shd w:val="clear" w:color="auto" w:fill="F2F2F2"/>
            <w:vAlign w:val="center"/>
          </w:tcPr>
          <w:p w14:paraId="28434FED" w14:textId="77777777" w:rsidR="00CD7BDB" w:rsidRPr="0010054A" w:rsidRDefault="00CD7BDB" w:rsidP="00CD7BDB">
            <w:pPr>
              <w:pStyle w:val="a6"/>
              <w:numPr>
                <w:ilvl w:val="0"/>
                <w:numId w:val="35"/>
              </w:num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51" w:type="dxa"/>
            <w:gridSpan w:val="2"/>
            <w:shd w:val="clear" w:color="auto" w:fill="F2F2F2"/>
            <w:vAlign w:val="center"/>
          </w:tcPr>
          <w:p w14:paraId="5982486C" w14:textId="77777777" w:rsidR="00CD7BDB" w:rsidRPr="00BB499C" w:rsidRDefault="00CD7BDB" w:rsidP="00CD7BD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الحفظ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٢٤٦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من سورة البقرة حتى الآية </w:t>
            </w:r>
            <w:proofErr w:type="gramStart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٢٥٢</w:t>
            </w:r>
            <w:proofErr w:type="gramEnd"/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) مع حفظ الغريب</w:t>
            </w:r>
          </w:p>
          <w:p w14:paraId="395DFF41" w14:textId="7621497F" w:rsidR="00CD7BDB" w:rsidRPr="0010054A" w:rsidRDefault="00CD7BDB" w:rsidP="00CD7B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التلاوة</w:t>
            </w: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: من </w:t>
            </w:r>
            <w:r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سورة الغاشية حتى نهاية سورة الناس. </w:t>
            </w:r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مع تطبيق الأحكام </w:t>
            </w:r>
            <w:proofErr w:type="spellStart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التجويدية</w:t>
            </w:r>
            <w:proofErr w:type="spellEnd"/>
            <w:r w:rsidRPr="00BB499C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.</w:t>
            </w:r>
          </w:p>
        </w:tc>
        <w:tc>
          <w:tcPr>
            <w:tcW w:w="1931" w:type="dxa"/>
            <w:shd w:val="clear" w:color="auto" w:fill="F2F2F2"/>
            <w:vAlign w:val="center"/>
          </w:tcPr>
          <w:p w14:paraId="66163761" w14:textId="00F6F427" w:rsidR="00CD7BDB" w:rsidRPr="0010054A" w:rsidRDefault="00CD7BDB" w:rsidP="00CD7B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B499C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1</w:t>
            </w:r>
          </w:p>
        </w:tc>
      </w:tr>
      <w:tr w:rsidR="00124E3E" w:rsidRPr="0010054A" w14:paraId="42BC3546" w14:textId="77777777" w:rsidTr="00435C66">
        <w:trPr>
          <w:trHeight w:val="375"/>
          <w:tblCellSpacing w:w="7" w:type="dxa"/>
          <w:jc w:val="center"/>
        </w:trPr>
        <w:tc>
          <w:tcPr>
            <w:tcW w:w="8060" w:type="dxa"/>
            <w:gridSpan w:val="2"/>
            <w:shd w:val="clear" w:color="auto" w:fill="52B5C2"/>
            <w:vAlign w:val="center"/>
          </w:tcPr>
          <w:p w14:paraId="1DB52070" w14:textId="77777777" w:rsidR="00716979" w:rsidRPr="0010054A" w:rsidRDefault="00716979" w:rsidP="0071697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المجموع</w:t>
            </w:r>
          </w:p>
        </w:tc>
        <w:tc>
          <w:tcPr>
            <w:tcW w:w="2109" w:type="dxa"/>
            <w:gridSpan w:val="2"/>
            <w:shd w:val="clear" w:color="auto" w:fill="52B5C2"/>
            <w:vAlign w:val="center"/>
          </w:tcPr>
          <w:p w14:paraId="48AA278D" w14:textId="5BE49C5C" w:rsidR="00716979" w:rsidRPr="0010054A" w:rsidRDefault="001370CA" w:rsidP="0071697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1</w:t>
            </w:r>
            <w:r w:rsidR="00F87BF5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</w:rPr>
              <w:t>2</w:t>
            </w:r>
          </w:p>
        </w:tc>
      </w:tr>
    </w:tbl>
    <w:p w14:paraId="49548B3B" w14:textId="2EC7A462" w:rsidR="00E434B1" w:rsidRPr="0010054A" w:rsidRDefault="00E434B1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3631"/>
        <w:gridCol w:w="3512"/>
        <w:gridCol w:w="2019"/>
      </w:tblGrid>
      <w:tr w:rsidR="00E434B1" w:rsidRPr="0010054A" w14:paraId="23B66D73" w14:textId="77777777" w:rsidTr="00DF7ED8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4B6E373E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3617" w:type="dxa"/>
            <w:shd w:val="clear" w:color="auto" w:fill="4C3D8E"/>
            <w:vAlign w:val="center"/>
          </w:tcPr>
          <w:p w14:paraId="5E4A1313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3498" w:type="dxa"/>
            <w:shd w:val="clear" w:color="auto" w:fill="4C3D8E"/>
            <w:vAlign w:val="center"/>
          </w:tcPr>
          <w:p w14:paraId="5ACA99AA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توقيت التقييم</w:t>
            </w:r>
          </w:p>
          <w:p w14:paraId="2975FFD4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2EE41F2A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النسبة </w:t>
            </w:r>
          </w:p>
          <w:p w14:paraId="008C5C1D" w14:textId="77777777" w:rsidR="00E434B1" w:rsidRPr="0010054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rtl/>
              </w:rPr>
              <w:t>من إجمالي درجة التقييم</w:t>
            </w:r>
          </w:p>
        </w:tc>
      </w:tr>
      <w:tr w:rsidR="00DF7ED8" w:rsidRPr="0010054A" w14:paraId="6A124AEF" w14:textId="77777777" w:rsidTr="00DF7ED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/>
            <w:vAlign w:val="center"/>
          </w:tcPr>
          <w:p w14:paraId="28918F00" w14:textId="77777777" w:rsidR="00DF7ED8" w:rsidRPr="0010054A" w:rsidRDefault="00DF7ED8" w:rsidP="00DF7ED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17" w:type="dxa"/>
            <w:shd w:val="clear" w:color="auto" w:fill="F2F2F2"/>
          </w:tcPr>
          <w:p w14:paraId="55A9FB37" w14:textId="4217C2FD" w:rsidR="00DF7ED8" w:rsidRPr="0010054A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التلاوة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الدوري</w:t>
            </w:r>
          </w:p>
        </w:tc>
        <w:tc>
          <w:tcPr>
            <w:tcW w:w="3498" w:type="dxa"/>
            <w:shd w:val="clear" w:color="auto" w:fill="F2F2F2"/>
          </w:tcPr>
          <w:p w14:paraId="1C68D0E8" w14:textId="34C3A586" w:rsidR="00DF7ED8" w:rsidRPr="0010054A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/>
          </w:tcPr>
          <w:p w14:paraId="7C231CBC" w14:textId="50CD9A86" w:rsidR="00DF7ED8" w:rsidRPr="0010054A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0%</w:t>
            </w:r>
          </w:p>
        </w:tc>
      </w:tr>
      <w:tr w:rsidR="00DF7ED8" w:rsidRPr="0010054A" w14:paraId="0D4A442E" w14:textId="77777777" w:rsidTr="00DF7ED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/>
            <w:vAlign w:val="center"/>
          </w:tcPr>
          <w:p w14:paraId="5AD1AFBA" w14:textId="77777777" w:rsidR="00DF7ED8" w:rsidRPr="0010054A" w:rsidRDefault="00DF7ED8" w:rsidP="00DF7ED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17" w:type="dxa"/>
            <w:shd w:val="clear" w:color="auto" w:fill="D9D9D9"/>
          </w:tcPr>
          <w:p w14:paraId="394F6AE8" w14:textId="7EA47C4A" w:rsidR="00DF7ED8" w:rsidRPr="0010054A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التلاوة وتطبيق التجويد</w:t>
            </w:r>
          </w:p>
        </w:tc>
        <w:tc>
          <w:tcPr>
            <w:tcW w:w="3498" w:type="dxa"/>
            <w:shd w:val="clear" w:color="auto" w:fill="D9D9D9"/>
          </w:tcPr>
          <w:p w14:paraId="36C5152E" w14:textId="24F7A001" w:rsidR="00DF7ED8" w:rsidRPr="00D90925" w:rsidRDefault="00D90925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998" w:type="dxa"/>
            <w:shd w:val="clear" w:color="auto" w:fill="D9D9D9"/>
          </w:tcPr>
          <w:p w14:paraId="41CA69D1" w14:textId="03BBA8C3" w:rsidR="00DF7ED8" w:rsidRPr="0010054A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30%</w:t>
            </w:r>
          </w:p>
        </w:tc>
      </w:tr>
      <w:tr w:rsidR="00DF7ED8" w:rsidRPr="0010054A" w14:paraId="3D3661A4" w14:textId="77777777" w:rsidTr="00DF7ED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/>
            <w:vAlign w:val="center"/>
          </w:tcPr>
          <w:p w14:paraId="75265699" w14:textId="77777777" w:rsidR="00DF7ED8" w:rsidRPr="0010054A" w:rsidRDefault="00DF7ED8" w:rsidP="00DF7ED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17" w:type="dxa"/>
            <w:shd w:val="clear" w:color="auto" w:fill="F2F2F2"/>
          </w:tcPr>
          <w:p w14:paraId="5AD52D22" w14:textId="02DD430F" w:rsidR="00DF7ED8" w:rsidRPr="0010054A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الحفظ الدوري</w:t>
            </w:r>
          </w:p>
        </w:tc>
        <w:tc>
          <w:tcPr>
            <w:tcW w:w="3498" w:type="dxa"/>
            <w:shd w:val="clear" w:color="auto" w:fill="F2F2F2"/>
          </w:tcPr>
          <w:p w14:paraId="6174A497" w14:textId="40392992" w:rsidR="00DF7ED8" w:rsidRPr="00D90925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/>
          </w:tcPr>
          <w:p w14:paraId="52DB2C11" w14:textId="5748F87E" w:rsidR="00DF7ED8" w:rsidRPr="0010054A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DF7ED8" w:rsidRPr="0010054A" w14:paraId="31685454" w14:textId="77777777" w:rsidTr="00DF7ED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/>
            <w:vAlign w:val="center"/>
          </w:tcPr>
          <w:p w14:paraId="6A4CA5C5" w14:textId="77777777" w:rsidR="00DF7ED8" w:rsidRPr="0010054A" w:rsidRDefault="00DF7ED8" w:rsidP="00DF7ED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17" w:type="dxa"/>
            <w:shd w:val="clear" w:color="auto" w:fill="D9D9D9"/>
          </w:tcPr>
          <w:p w14:paraId="19806490" w14:textId="1D5F6239" w:rsidR="00DF7ED8" w:rsidRPr="0010054A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الحفظ</w:t>
            </w:r>
          </w:p>
        </w:tc>
        <w:tc>
          <w:tcPr>
            <w:tcW w:w="3498" w:type="dxa"/>
            <w:shd w:val="clear" w:color="auto" w:fill="D9D9D9"/>
          </w:tcPr>
          <w:p w14:paraId="6D9EB4A9" w14:textId="6557757E" w:rsidR="00DF7ED8" w:rsidRPr="00D90925" w:rsidRDefault="00D90925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998" w:type="dxa"/>
            <w:shd w:val="clear" w:color="auto" w:fill="D9D9D9"/>
          </w:tcPr>
          <w:p w14:paraId="7C85BB1D" w14:textId="4BEDC005" w:rsidR="00DF7ED8" w:rsidRPr="0010054A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35%</w:t>
            </w:r>
          </w:p>
        </w:tc>
      </w:tr>
      <w:tr w:rsidR="00DF7ED8" w:rsidRPr="0010054A" w14:paraId="6FF70135" w14:textId="77777777" w:rsidTr="00DF7ED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/>
            <w:vAlign w:val="center"/>
          </w:tcPr>
          <w:p w14:paraId="73D92F55" w14:textId="4377A634" w:rsidR="00DF7ED8" w:rsidRPr="0010054A" w:rsidRDefault="00DF7ED8" w:rsidP="00DF7ED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17" w:type="dxa"/>
            <w:shd w:val="clear" w:color="auto" w:fill="D9D9D9"/>
          </w:tcPr>
          <w:p w14:paraId="6DF9C344" w14:textId="5A09FEC0" w:rsidR="00DF7ED8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غريب (حفظ)</w:t>
            </w:r>
          </w:p>
        </w:tc>
        <w:tc>
          <w:tcPr>
            <w:tcW w:w="3498" w:type="dxa"/>
            <w:shd w:val="clear" w:color="auto" w:fill="D9D9D9"/>
          </w:tcPr>
          <w:p w14:paraId="21C4FD6B" w14:textId="3E98FCBB" w:rsidR="00DF7ED8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/>
          </w:tcPr>
          <w:p w14:paraId="1D3AB323" w14:textId="24E8AC62" w:rsidR="00DF7ED8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</w:t>
            </w: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%</w:t>
            </w:r>
          </w:p>
        </w:tc>
      </w:tr>
      <w:tr w:rsidR="00DF7ED8" w:rsidRPr="0010054A" w14:paraId="689F5473" w14:textId="77777777" w:rsidTr="00DF7ED8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/>
            <w:vAlign w:val="center"/>
          </w:tcPr>
          <w:p w14:paraId="71F630A2" w14:textId="602FFE58" w:rsidR="00DF7ED8" w:rsidRPr="0010054A" w:rsidRDefault="00DF7ED8" w:rsidP="00DF7ED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17" w:type="dxa"/>
            <w:shd w:val="clear" w:color="auto" w:fill="D9D9D9"/>
          </w:tcPr>
          <w:p w14:paraId="0CB4A3BA" w14:textId="1AE9CDBB" w:rsidR="00DF7ED8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المخرجات القيمية (الملاحظة)</w:t>
            </w:r>
          </w:p>
        </w:tc>
        <w:tc>
          <w:tcPr>
            <w:tcW w:w="3498" w:type="dxa"/>
            <w:shd w:val="clear" w:color="auto" w:fill="D9D9D9"/>
          </w:tcPr>
          <w:p w14:paraId="08F9C734" w14:textId="3A1140B9" w:rsidR="00DF7ED8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/>
          </w:tcPr>
          <w:p w14:paraId="715BC4F1" w14:textId="13B6B608" w:rsidR="00DF7ED8" w:rsidRDefault="00DF7ED8" w:rsidP="00DF7ED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5%</w:t>
            </w:r>
          </w:p>
        </w:tc>
      </w:tr>
    </w:tbl>
    <w:p w14:paraId="1FF01527" w14:textId="77777777" w:rsidR="00435C66" w:rsidRPr="00272BD2" w:rsidRDefault="00D8287E" w:rsidP="00272BD2">
      <w:pPr>
        <w:pStyle w:val="ad"/>
        <w:bidi/>
        <w:rPr>
          <w:rFonts w:ascii="Sakkal Majalla" w:hAnsi="Sakkal Majalla" w:cs="Sakkal Majalla"/>
          <w:sz w:val="24"/>
          <w:szCs w:val="24"/>
          <w:rtl/>
        </w:rPr>
      </w:pPr>
      <w:r w:rsidRPr="00272BD2">
        <w:rPr>
          <w:rFonts w:ascii="Sakkal Majalla" w:hAnsi="Sakkal Majalla" w:cs="Sakkal Majalla"/>
          <w:sz w:val="24"/>
          <w:szCs w:val="24"/>
          <w:rtl/>
        </w:rPr>
        <w:t>أنشطة التقييم (اختبار تحريري، شفهي، عرض ت</w:t>
      </w:r>
      <w:r w:rsidR="00732704" w:rsidRPr="00272BD2">
        <w:rPr>
          <w:rFonts w:ascii="Sakkal Majalla" w:hAnsi="Sakkal Majalla" w:cs="Sakkal Majalla"/>
          <w:sz w:val="24"/>
          <w:szCs w:val="24"/>
          <w:rtl/>
        </w:rPr>
        <w:t>قديمي، مشروع جماعي، ورقة عمل وغيره</w:t>
      </w:r>
      <w:r w:rsidRPr="00272BD2">
        <w:rPr>
          <w:rFonts w:ascii="Sakkal Majalla" w:hAnsi="Sakkal Majalla" w:cs="Sakkal Majalla"/>
          <w:sz w:val="24"/>
          <w:szCs w:val="24"/>
          <w:rtl/>
        </w:rPr>
        <w:t>)</w:t>
      </w:r>
      <w:r w:rsidR="00786495" w:rsidRPr="00272BD2">
        <w:rPr>
          <w:rFonts w:ascii="Sakkal Majalla" w:hAnsi="Sakkal Majalla" w:cs="Sakkal Majalla"/>
          <w:sz w:val="24"/>
          <w:szCs w:val="24"/>
          <w:rtl/>
        </w:rPr>
        <w:t>.</w:t>
      </w:r>
      <w:bookmarkStart w:id="8" w:name="_Toc138156155"/>
    </w:p>
    <w:p w14:paraId="12EA577E" w14:textId="39535F67" w:rsidR="00D03D06" w:rsidRDefault="00D03D06" w:rsidP="00D03D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4E7FCC68" w14:textId="17D19164" w:rsidR="00DF7ED8" w:rsidRDefault="00DF7ED8" w:rsidP="00DF7ED8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5DC37A79" w14:textId="77777777" w:rsidR="00DF7ED8" w:rsidRPr="0010054A" w:rsidRDefault="00DF7ED8" w:rsidP="00DF7ED8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32E6C6C6" w14:textId="2D480134" w:rsidR="00D8287E" w:rsidRPr="0010054A" w:rsidRDefault="00D8287E" w:rsidP="00435C6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8"/>
    </w:p>
    <w:p w14:paraId="5A64563F" w14:textId="77777777" w:rsidR="00D8287E" w:rsidRPr="0010054A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F7ED8" w:rsidRPr="0010054A" w14:paraId="2880F68F" w14:textId="77777777" w:rsidTr="000843C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564D9131" w14:textId="77777777" w:rsidR="00DF7ED8" w:rsidRPr="0010054A" w:rsidRDefault="00DF7ED8" w:rsidP="00DF7ED8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/>
            <w:vAlign w:val="center"/>
          </w:tcPr>
          <w:p w14:paraId="78C7EAA0" w14:textId="727E58B3" w:rsidR="00DF7ED8" w:rsidRPr="0010054A" w:rsidRDefault="00DF7ED8" w:rsidP="00DF7ED8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التجويد الميسر، والتفسير الميسر (مجمع الملك فهد لطباعة المصحف الشريف</w:t>
            </w: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).</w:t>
            </w:r>
          </w:p>
        </w:tc>
      </w:tr>
      <w:tr w:rsidR="00DF7ED8" w:rsidRPr="0010054A" w14:paraId="4EE0008C" w14:textId="77777777" w:rsidTr="000843C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767F9E4B" w14:textId="77777777" w:rsidR="00DF7ED8" w:rsidRPr="0010054A" w:rsidRDefault="00DF7ED8" w:rsidP="00DF7ED8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/>
            <w:vAlign w:val="center"/>
          </w:tcPr>
          <w:p w14:paraId="32616945" w14:textId="77777777" w:rsidR="00DF7ED8" w:rsidRPr="00E638ED" w:rsidRDefault="00DF7ED8" w:rsidP="00DF7ED8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هداية القاري </w:t>
            </w:r>
            <w:proofErr w:type="spellStart"/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للمرصفي</w:t>
            </w:r>
            <w:proofErr w:type="spellEnd"/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.</w:t>
            </w:r>
          </w:p>
          <w:p w14:paraId="5E104D36" w14:textId="77777777" w:rsidR="00DF7ED8" w:rsidRPr="00E638ED" w:rsidRDefault="00DF7ED8" w:rsidP="00DF7ED8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الجلالين، للمحلي والسيوطي بتعليق الشيخ صفي الرحمن المباركفوري.</w:t>
            </w:r>
          </w:p>
          <w:p w14:paraId="326F05F5" w14:textId="77777777" w:rsidR="00DF7ED8" w:rsidRPr="00E638ED" w:rsidRDefault="00DF7ED8" w:rsidP="00DF7ED8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غاية المريد لعطية قابل نصر.</w:t>
            </w:r>
          </w:p>
          <w:p w14:paraId="68444CB6" w14:textId="77777777" w:rsidR="00DF7ED8" w:rsidRPr="00E638ED" w:rsidRDefault="00DF7ED8" w:rsidP="00DF7ED8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جامع البيان للطبري.</w:t>
            </w:r>
          </w:p>
          <w:p w14:paraId="1F3FD19D" w14:textId="77777777" w:rsidR="00DF7ED8" w:rsidRPr="00E638ED" w:rsidRDefault="00DF7ED8" w:rsidP="00DF7ED8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القرآن العظيم لابن كثير.</w:t>
            </w:r>
          </w:p>
          <w:p w14:paraId="6E59324C" w14:textId="77777777" w:rsidR="00DF7ED8" w:rsidRPr="00E638ED" w:rsidRDefault="00DF7ED8" w:rsidP="00DF7ED8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التسهيل في علوم التنزيل، لابن جزي الكلبي.</w:t>
            </w:r>
          </w:p>
          <w:p w14:paraId="7AD16A17" w14:textId="6EEB8BA3" w:rsidR="00DF7ED8" w:rsidRPr="0010054A" w:rsidRDefault="00DF7ED8" w:rsidP="00DF7ED8">
            <w:pPr>
              <w:bidi/>
              <w:spacing w:after="0"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المفردات في غريب القرآن للراغب الأصفهاني.</w:t>
            </w:r>
          </w:p>
        </w:tc>
      </w:tr>
      <w:tr w:rsidR="001370CA" w:rsidRPr="0010054A" w14:paraId="1B7244BB" w14:textId="77777777" w:rsidTr="000843C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0281CF02" w14:textId="77777777" w:rsidR="001370CA" w:rsidRPr="0010054A" w:rsidRDefault="001370CA" w:rsidP="001370CA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/>
            <w:vAlign w:val="center"/>
          </w:tcPr>
          <w:p w14:paraId="7991CC48" w14:textId="77777777" w:rsidR="001370CA" w:rsidRPr="00B61B2D" w:rsidRDefault="001370CA" w:rsidP="001370CA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 مجمع الملك فهد لطباعة المصحف الشريف </w:t>
            </w:r>
            <w:hyperlink r:id="rId8" w:history="1"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http://www.qurancomplex.org/arb</w:t>
              </w:r>
            </w:hyperlink>
          </w:p>
          <w:p w14:paraId="6956CE87" w14:textId="77777777" w:rsidR="001370CA" w:rsidRPr="00B61B2D" w:rsidRDefault="001370CA" w:rsidP="001370CA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موقع الرئاسة العامة للبحوث العلمية والإفتاء </w:t>
            </w:r>
            <w:hyperlink r:id="rId9" w:history="1"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https://www.alifta.gov.sa</w:t>
              </w:r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  <w:rtl/>
                </w:rPr>
                <w:t>/</w:t>
              </w:r>
            </w:hyperlink>
          </w:p>
          <w:p w14:paraId="48EF3287" w14:textId="423E124B" w:rsidR="001370CA" w:rsidRPr="0010054A" w:rsidRDefault="001370CA" w:rsidP="001370CA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موقع الجمعية العلمية السعودية للقرآن وعلومه (تبيان).</w:t>
            </w:r>
          </w:p>
        </w:tc>
      </w:tr>
      <w:tr w:rsidR="001370CA" w:rsidRPr="0010054A" w14:paraId="4C807243" w14:textId="77777777" w:rsidTr="000843C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09C382B1" w14:textId="77777777" w:rsidR="001370CA" w:rsidRPr="0010054A" w:rsidRDefault="001370CA" w:rsidP="001370CA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/>
            <w:vAlign w:val="center"/>
          </w:tcPr>
          <w:p w14:paraId="2C798217" w14:textId="6250ADBF" w:rsidR="001370CA" w:rsidRPr="0010054A" w:rsidRDefault="001370CA" w:rsidP="001370CA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17A14072" w14:textId="1C9BC6BB" w:rsidR="00B60668" w:rsidRDefault="00B60668" w:rsidP="00B6066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F23B593" w14:textId="37F98060" w:rsidR="00272BD2" w:rsidRDefault="00272BD2" w:rsidP="00272BD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79BEB0A6" w14:textId="77777777" w:rsidR="00272BD2" w:rsidRPr="0010054A" w:rsidRDefault="00272BD2" w:rsidP="00272BD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20322511" w14:textId="77777777" w:rsidR="00B60668" w:rsidRPr="0010054A" w:rsidRDefault="00B60668" w:rsidP="00B6066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EC4B3E0" w14:textId="77777777" w:rsidR="00215895" w:rsidRPr="0010054A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0054A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124E3E" w:rsidRPr="0010054A" w14:paraId="357D9F95" w14:textId="77777777" w:rsidTr="000843CB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B3562C8" w14:textId="77777777" w:rsidR="00215895" w:rsidRPr="0010054A" w:rsidRDefault="00215895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A1B544B" w14:textId="77777777" w:rsidR="00215895" w:rsidRPr="0010054A" w:rsidRDefault="00215895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متطلبات المقرر</w:t>
            </w:r>
          </w:p>
        </w:tc>
      </w:tr>
      <w:tr w:rsidR="00124E3E" w:rsidRPr="0010054A" w14:paraId="60B83FCC" w14:textId="77777777" w:rsidTr="000843CB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/>
            <w:vAlign w:val="center"/>
          </w:tcPr>
          <w:p w14:paraId="2F5FE4E8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0CDD6097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/>
            <w:vAlign w:val="center"/>
          </w:tcPr>
          <w:p w14:paraId="23CF3F33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للمحاضرات، المعمل الفقهي، المكتبة </w:t>
            </w:r>
          </w:p>
        </w:tc>
      </w:tr>
      <w:tr w:rsidR="00124E3E" w:rsidRPr="0010054A" w14:paraId="574FB921" w14:textId="77777777" w:rsidTr="000843CB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/>
            <w:vAlign w:val="center"/>
          </w:tcPr>
          <w:p w14:paraId="17745EC3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666416A9" w14:textId="77777777" w:rsidR="00D03751" w:rsidRPr="0010054A" w:rsidRDefault="00D03751" w:rsidP="000843CB">
            <w:pPr>
              <w:bidi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/>
            <w:vAlign w:val="center"/>
          </w:tcPr>
          <w:p w14:paraId="28C63799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جهاز عرض البيانات (بروجكتر)</w:t>
            </w: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 </w:t>
            </w:r>
          </w:p>
        </w:tc>
      </w:tr>
      <w:tr w:rsidR="00124E3E" w:rsidRPr="0010054A" w14:paraId="10AD8E92" w14:textId="77777777" w:rsidTr="000843CB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/>
            <w:vAlign w:val="center"/>
          </w:tcPr>
          <w:p w14:paraId="287E0AF2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10054A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/>
            <w:vAlign w:val="center"/>
          </w:tcPr>
          <w:p w14:paraId="0676A53B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D432B1D" w14:textId="2D75234E" w:rsidR="00844E6A" w:rsidRPr="0010054A" w:rsidRDefault="00844E6A" w:rsidP="00435C6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9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124E3E" w:rsidRPr="0010054A" w14:paraId="5E58AF58" w14:textId="77777777" w:rsidTr="000843CB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44D9DA97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10" w:name="_Hlk536011140"/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74A3B1C9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1" w:name="_Hlk523738999"/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1"/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46E8718B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124E3E" w:rsidRPr="0010054A" w14:paraId="499EBA97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0B4BB89C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72F5F2E3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6073F3D6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 (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الذاتي)</w:t>
            </w:r>
          </w:p>
          <w:p w14:paraId="5B5E3EDE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24E3E" w:rsidRPr="0010054A" w14:paraId="387F119B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69691AEE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003B01C5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72BF85DB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124E3E" w:rsidRPr="0010054A" w14:paraId="7457A453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7DD33083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29F8FD30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5015EDFB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24E3E" w:rsidRPr="0010054A" w14:paraId="5D0DB47C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614804CD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22ED2808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7F258289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124E3E" w:rsidRPr="0010054A" w14:paraId="0F757B83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71D1D67B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1A1E19EF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0FD59302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24E3E" w:rsidRPr="0010054A" w14:paraId="60777926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29100484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668A1112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10054A">
              <w:rPr>
                <w:rStyle w:val="normaltextrun"/>
                <w:rFonts w:ascii="Sakkal Majalla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59BDC690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124E3E" w:rsidRPr="0010054A" w14:paraId="2D5FCF6A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626F83CA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/>
            <w:vAlign w:val="center"/>
          </w:tcPr>
          <w:p w14:paraId="6B1FC62E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3D02BED5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نتائج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124E3E" w:rsidRPr="0010054A" w14:paraId="6C7BDC14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4FA4EDC6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/>
            <w:vAlign w:val="center"/>
          </w:tcPr>
          <w:p w14:paraId="05429DB9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منسقو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67A97F0C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124E3E" w:rsidRPr="0010054A" w14:paraId="6A17EB1A" w14:textId="77777777" w:rsidTr="000843CB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/>
            <w:vAlign w:val="center"/>
          </w:tcPr>
          <w:p w14:paraId="66B6DA9B" w14:textId="77777777" w:rsidR="00D03751" w:rsidRPr="0010054A" w:rsidRDefault="00D03751" w:rsidP="000843C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0FED6984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/>
            <w:vAlign w:val="center"/>
          </w:tcPr>
          <w:p w14:paraId="21F5B470" w14:textId="77777777" w:rsidR="00D03751" w:rsidRPr="0010054A" w:rsidRDefault="00D03751" w:rsidP="000843C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</w:tbl>
    <w:bookmarkEnd w:id="12"/>
    <w:p w14:paraId="32A32A0D" w14:textId="77777777" w:rsidR="00844E6A" w:rsidRPr="0010054A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0054A">
        <w:rPr>
          <w:rFonts w:ascii="Sakkal Majalla" w:hAnsi="Sakkal Majalla" w:cs="Sakkal Majalla"/>
          <w:color w:val="52B5C2"/>
          <w:rtl/>
        </w:rPr>
        <w:t>المقيمون</w:t>
      </w:r>
      <w:r w:rsidRPr="0010054A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0054A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0054A">
        <w:rPr>
          <w:rFonts w:ascii="Sakkal Majalla" w:hAnsi="Sakkal Majalla" w:cs="Sakkal Majalla"/>
          <w:rtl/>
        </w:rPr>
        <w:t>.</w:t>
      </w:r>
    </w:p>
    <w:bookmarkEnd w:id="10"/>
    <w:p w14:paraId="3890F3E3" w14:textId="77777777" w:rsidR="00D8287E" w:rsidRPr="0010054A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0054A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0054A">
        <w:rPr>
          <w:rFonts w:ascii="Sakkal Majalla" w:hAnsi="Sakkal Majalla" w:cs="Sakkal Majalla"/>
          <w:rtl/>
        </w:rPr>
        <w:t>(مباشر وغير مباشر)</w:t>
      </w:r>
      <w:r w:rsidR="00AD5924" w:rsidRPr="0010054A">
        <w:rPr>
          <w:rFonts w:ascii="Sakkal Majalla" w:hAnsi="Sakkal Majalla" w:cs="Sakkal Majalla"/>
          <w:rtl/>
        </w:rPr>
        <w:t>.</w:t>
      </w:r>
    </w:p>
    <w:p w14:paraId="2BE92A07" w14:textId="77777777" w:rsidR="00D8287E" w:rsidRPr="0010054A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AFE0ADD" w14:textId="77777777" w:rsidR="00A44627" w:rsidRPr="0010054A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0054A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bidiVisual/>
        <w:tblW w:w="5000" w:type="pct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124E3E" w:rsidRPr="0010054A" w14:paraId="0A0325B4" w14:textId="77777777" w:rsidTr="000843CB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6EF37C3A" w14:textId="77777777" w:rsidR="00A44627" w:rsidRPr="0010054A" w:rsidRDefault="00A44627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/>
            <w:vAlign w:val="center"/>
          </w:tcPr>
          <w:p w14:paraId="0DF1A2E7" w14:textId="77777777" w:rsidR="00A44627" w:rsidRPr="0010054A" w:rsidRDefault="00101AE4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قسم القرآن وعلومه</w:t>
            </w:r>
          </w:p>
        </w:tc>
      </w:tr>
      <w:tr w:rsidR="00124E3E" w:rsidRPr="0010054A" w14:paraId="07BB2D2B" w14:textId="77777777" w:rsidTr="000843CB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35CA1D31" w14:textId="77777777" w:rsidR="00A44627" w:rsidRPr="0010054A" w:rsidRDefault="00A44627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/>
            <w:vAlign w:val="center"/>
          </w:tcPr>
          <w:p w14:paraId="25CEC07C" w14:textId="77777777" w:rsidR="00A44627" w:rsidRPr="0010054A" w:rsidRDefault="00A47C94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</w:t>
            </w:r>
            <w:r w:rsidR="00101AE4" w:rsidRPr="0010054A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7</w:t>
            </w:r>
          </w:p>
        </w:tc>
      </w:tr>
      <w:tr w:rsidR="00124E3E" w:rsidRPr="0010054A" w14:paraId="36B4495F" w14:textId="77777777" w:rsidTr="000843CB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32C06F1D" w14:textId="77777777" w:rsidR="00A44627" w:rsidRPr="0010054A" w:rsidRDefault="00A44627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caps/>
                <w:color w:val="FFFFFF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/>
            <w:vAlign w:val="center"/>
          </w:tcPr>
          <w:p w14:paraId="1B73709F" w14:textId="77777777" w:rsidR="00A44627" w:rsidRPr="0010054A" w:rsidRDefault="00101AE4" w:rsidP="000843CB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١٦/٧/144٤هـ</w:t>
            </w:r>
          </w:p>
        </w:tc>
      </w:tr>
    </w:tbl>
    <w:p w14:paraId="3D6F9189" w14:textId="77777777" w:rsidR="00EC5C61" w:rsidRPr="0010054A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0054A" w:rsidSect="006D3F0B">
      <w:headerReference w:type="default" r:id="rId10"/>
      <w:footerReference w:type="default" r:id="rId11"/>
      <w:headerReference w:type="first" r:id="rId12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58A4" w14:textId="77777777" w:rsidR="00924E9F" w:rsidRDefault="00924E9F" w:rsidP="00EE490F">
      <w:pPr>
        <w:spacing w:after="0" w:line="240" w:lineRule="auto"/>
      </w:pPr>
      <w:r>
        <w:separator/>
      </w:r>
    </w:p>
  </w:endnote>
  <w:endnote w:type="continuationSeparator" w:id="0">
    <w:p w14:paraId="4871AA95" w14:textId="77777777" w:rsidR="00924E9F" w:rsidRDefault="00924E9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C465" w14:textId="77777777" w:rsidR="000263E2" w:rsidRDefault="000263E2">
    <w:pPr>
      <w:pStyle w:val="a4"/>
      <w:jc w:val="center"/>
    </w:pPr>
    <w:r w:rsidRPr="003A4ABD">
      <w:rPr>
        <w:rFonts w:ascii="DIN NEXT™ ARABIC MEDIUM" w:hAnsi="DIN NEXT™ ARABIC MEDIUM" w:cs="DIN NEXT™ ARABIC MEDIUM"/>
        <w:color w:val="4C3D8E"/>
        <w:sz w:val="28"/>
        <w:szCs w:val="28"/>
      </w:rPr>
      <w:fldChar w:fldCharType="begin"/>
    </w:r>
    <w:r w:rsidRPr="003A4ABD">
      <w:rPr>
        <w:rFonts w:ascii="DIN NEXT™ ARABIC MEDIUM" w:hAnsi="DIN NEXT™ ARABIC MEDIUM" w:cs="DIN NEXT™ ARABIC MEDIUM"/>
        <w:color w:val="4C3D8E"/>
        <w:sz w:val="28"/>
        <w:szCs w:val="28"/>
      </w:rPr>
      <w:instrText xml:space="preserve"> PAGE   \* MERGEFORMAT </w:instrText>
    </w:r>
    <w:r w:rsidRPr="003A4ABD">
      <w:rPr>
        <w:rFonts w:ascii="DIN NEXT™ ARABIC MEDIUM" w:hAnsi="DIN NEXT™ ARABIC MEDIUM" w:cs="DIN NEXT™ ARABIC MEDIUM"/>
        <w:color w:val="4C3D8E"/>
        <w:sz w:val="28"/>
        <w:szCs w:val="28"/>
      </w:rPr>
      <w:fldChar w:fldCharType="separate"/>
    </w:r>
    <w:r w:rsidR="00786495">
      <w:rPr>
        <w:rFonts w:ascii="DIN NEXT™ ARABIC MEDIUM" w:hAnsi="DIN NEXT™ ARABIC MEDIUM" w:cs="DIN NEXT™ ARABIC MEDIUM"/>
        <w:noProof/>
        <w:color w:val="4C3D8E"/>
        <w:sz w:val="28"/>
        <w:szCs w:val="28"/>
      </w:rPr>
      <w:t>4</w:t>
    </w:r>
    <w:r w:rsidRPr="003A4ABD">
      <w:rPr>
        <w:rFonts w:ascii="DIN NEXT™ ARABIC MEDIUM" w:hAnsi="DIN NEXT™ ARABIC MEDIUM" w:cs="DIN NEXT™ ARABIC MEDIUM"/>
        <w:noProof/>
        <w:color w:val="4C3D8E"/>
        <w:sz w:val="28"/>
        <w:szCs w:val="28"/>
      </w:rPr>
      <w:fldChar w:fldCharType="end"/>
    </w:r>
  </w:p>
  <w:p w14:paraId="242D1795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54CE8" w14:textId="77777777" w:rsidR="00924E9F" w:rsidRDefault="00924E9F" w:rsidP="00EE490F">
      <w:pPr>
        <w:spacing w:after="0" w:line="240" w:lineRule="auto"/>
      </w:pPr>
      <w:r>
        <w:separator/>
      </w:r>
    </w:p>
  </w:footnote>
  <w:footnote w:type="continuationSeparator" w:id="0">
    <w:p w14:paraId="52F90761" w14:textId="77777777" w:rsidR="00924E9F" w:rsidRDefault="00924E9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87DA7" w14:textId="2747BBCA" w:rsidR="000263E2" w:rsidRDefault="00C02A3C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40BB37" wp14:editId="0EDBF4B7">
          <wp:simplePos x="0" y="0"/>
          <wp:positionH relativeFrom="column">
            <wp:posOffset>-709295</wp:posOffset>
          </wp:positionH>
          <wp:positionV relativeFrom="paragraph">
            <wp:posOffset>-449580</wp:posOffset>
          </wp:positionV>
          <wp:extent cx="7548245" cy="10672445"/>
          <wp:effectExtent l="0" t="0" r="0" b="0"/>
          <wp:wrapNone/>
          <wp:docPr id="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5211" w14:textId="3EAD37A0" w:rsidR="00EC5C61" w:rsidRDefault="00C02A3C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5B11D5" wp14:editId="5D09090E">
          <wp:simplePos x="0" y="0"/>
          <wp:positionH relativeFrom="column">
            <wp:posOffset>-703580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39269A8"/>
    <w:multiLevelType w:val="hybridMultilevel"/>
    <w:tmpl w:val="2D38046E"/>
    <w:lvl w:ilvl="0" w:tplc="E40E7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/>
        <w:u w:color="FFFF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3C39FB"/>
    <w:multiLevelType w:val="hybridMultilevel"/>
    <w:tmpl w:val="33B0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45B5F"/>
    <w:multiLevelType w:val="hybridMultilevel"/>
    <w:tmpl w:val="0BD2F784"/>
    <w:lvl w:ilvl="0" w:tplc="41A6CA2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b/>
        <w:bCs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734B43"/>
    <w:multiLevelType w:val="multilevel"/>
    <w:tmpl w:val="37F4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219E0"/>
    <w:multiLevelType w:val="hybridMultilevel"/>
    <w:tmpl w:val="C772FFB6"/>
    <w:lvl w:ilvl="0" w:tplc="E40E7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26950"/>
    <w:multiLevelType w:val="hybridMultilevel"/>
    <w:tmpl w:val="EC086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44B05"/>
    <w:multiLevelType w:val="hybridMultilevel"/>
    <w:tmpl w:val="893E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A06C5"/>
    <w:multiLevelType w:val="hybridMultilevel"/>
    <w:tmpl w:val="C464B23A"/>
    <w:lvl w:ilvl="0" w:tplc="E40E7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101B51"/>
    <w:multiLevelType w:val="hybridMultilevel"/>
    <w:tmpl w:val="2FC60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F625E"/>
    <w:multiLevelType w:val="hybridMultilevel"/>
    <w:tmpl w:val="0DA4C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576254">
    <w:abstractNumId w:val="37"/>
  </w:num>
  <w:num w:numId="2" w16cid:durableId="573319171">
    <w:abstractNumId w:val="31"/>
  </w:num>
  <w:num w:numId="3" w16cid:durableId="50278194">
    <w:abstractNumId w:val="38"/>
  </w:num>
  <w:num w:numId="4" w16cid:durableId="234828288">
    <w:abstractNumId w:val="41"/>
  </w:num>
  <w:num w:numId="5" w16cid:durableId="2067221794">
    <w:abstractNumId w:val="21"/>
  </w:num>
  <w:num w:numId="6" w16cid:durableId="899749777">
    <w:abstractNumId w:val="40"/>
  </w:num>
  <w:num w:numId="7" w16cid:durableId="914437889">
    <w:abstractNumId w:val="20"/>
  </w:num>
  <w:num w:numId="8" w16cid:durableId="156387533">
    <w:abstractNumId w:val="5"/>
  </w:num>
  <w:num w:numId="9" w16cid:durableId="1191264356">
    <w:abstractNumId w:val="14"/>
  </w:num>
  <w:num w:numId="10" w16cid:durableId="1846050075">
    <w:abstractNumId w:val="1"/>
  </w:num>
  <w:num w:numId="11" w16cid:durableId="685864756">
    <w:abstractNumId w:val="13"/>
  </w:num>
  <w:num w:numId="12" w16cid:durableId="1979334854">
    <w:abstractNumId w:val="2"/>
  </w:num>
  <w:num w:numId="13" w16cid:durableId="1012731460">
    <w:abstractNumId w:val="6"/>
  </w:num>
  <w:num w:numId="14" w16cid:durableId="980812962">
    <w:abstractNumId w:val="12"/>
  </w:num>
  <w:num w:numId="15" w16cid:durableId="728696425">
    <w:abstractNumId w:val="29"/>
  </w:num>
  <w:num w:numId="16" w16cid:durableId="1755204179">
    <w:abstractNumId w:val="10"/>
  </w:num>
  <w:num w:numId="17" w16cid:durableId="481311545">
    <w:abstractNumId w:val="19"/>
  </w:num>
  <w:num w:numId="18" w16cid:durableId="330572065">
    <w:abstractNumId w:val="24"/>
  </w:num>
  <w:num w:numId="19" w16cid:durableId="1055083297">
    <w:abstractNumId w:val="35"/>
  </w:num>
  <w:num w:numId="20" w16cid:durableId="260381414">
    <w:abstractNumId w:val="18"/>
  </w:num>
  <w:num w:numId="21" w16cid:durableId="397246053">
    <w:abstractNumId w:val="27"/>
  </w:num>
  <w:num w:numId="22" w16cid:durableId="531528387">
    <w:abstractNumId w:val="28"/>
  </w:num>
  <w:num w:numId="23" w16cid:durableId="207769076">
    <w:abstractNumId w:val="39"/>
  </w:num>
  <w:num w:numId="24" w16cid:durableId="962887661">
    <w:abstractNumId w:val="7"/>
  </w:num>
  <w:num w:numId="25" w16cid:durableId="1719353272">
    <w:abstractNumId w:val="23"/>
  </w:num>
  <w:num w:numId="26" w16cid:durableId="822350627">
    <w:abstractNumId w:val="34"/>
  </w:num>
  <w:num w:numId="27" w16cid:durableId="235165456">
    <w:abstractNumId w:val="15"/>
  </w:num>
  <w:num w:numId="28" w16cid:durableId="745342572">
    <w:abstractNumId w:val="0"/>
  </w:num>
  <w:num w:numId="29" w16cid:durableId="577133556">
    <w:abstractNumId w:val="3"/>
  </w:num>
  <w:num w:numId="30" w16cid:durableId="1723363394">
    <w:abstractNumId w:val="8"/>
  </w:num>
  <w:num w:numId="31" w16cid:durableId="1257901643">
    <w:abstractNumId w:val="11"/>
  </w:num>
  <w:num w:numId="32" w16cid:durableId="1161115037">
    <w:abstractNumId w:val="4"/>
  </w:num>
  <w:num w:numId="33" w16cid:durableId="1418476175">
    <w:abstractNumId w:val="32"/>
  </w:num>
  <w:num w:numId="34" w16cid:durableId="929922932">
    <w:abstractNumId w:val="9"/>
  </w:num>
  <w:num w:numId="35" w16cid:durableId="256401393">
    <w:abstractNumId w:val="25"/>
  </w:num>
  <w:num w:numId="36" w16cid:durableId="892736304">
    <w:abstractNumId w:val="33"/>
  </w:num>
  <w:num w:numId="37" w16cid:durableId="1507091259">
    <w:abstractNumId w:val="30"/>
  </w:num>
  <w:num w:numId="38" w16cid:durableId="1741516726">
    <w:abstractNumId w:val="26"/>
  </w:num>
  <w:num w:numId="39" w16cid:durableId="138352455">
    <w:abstractNumId w:val="36"/>
  </w:num>
  <w:num w:numId="40" w16cid:durableId="565645885">
    <w:abstractNumId w:val="16"/>
  </w:num>
  <w:num w:numId="41" w16cid:durableId="1445421567">
    <w:abstractNumId w:val="22"/>
  </w:num>
  <w:num w:numId="42" w16cid:durableId="1426975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3C"/>
    <w:rsid w:val="000018E5"/>
    <w:rsid w:val="00003EDC"/>
    <w:rsid w:val="00011A9C"/>
    <w:rsid w:val="00011B3C"/>
    <w:rsid w:val="00016CC7"/>
    <w:rsid w:val="00020710"/>
    <w:rsid w:val="00025D32"/>
    <w:rsid w:val="000263E2"/>
    <w:rsid w:val="00042349"/>
    <w:rsid w:val="000455C2"/>
    <w:rsid w:val="00047DD1"/>
    <w:rsid w:val="00055E05"/>
    <w:rsid w:val="00060A9E"/>
    <w:rsid w:val="00064771"/>
    <w:rsid w:val="000843CB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054A"/>
    <w:rsid w:val="00101AE4"/>
    <w:rsid w:val="00107565"/>
    <w:rsid w:val="00123EA4"/>
    <w:rsid w:val="00123F5B"/>
    <w:rsid w:val="00124E3E"/>
    <w:rsid w:val="00126020"/>
    <w:rsid w:val="001270B2"/>
    <w:rsid w:val="00131734"/>
    <w:rsid w:val="001370CA"/>
    <w:rsid w:val="00137FF3"/>
    <w:rsid w:val="00143E31"/>
    <w:rsid w:val="001446ED"/>
    <w:rsid w:val="0015175A"/>
    <w:rsid w:val="0016457A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176FB"/>
    <w:rsid w:val="0024111A"/>
    <w:rsid w:val="002430CC"/>
    <w:rsid w:val="00251E09"/>
    <w:rsid w:val="00254CE8"/>
    <w:rsid w:val="00256F95"/>
    <w:rsid w:val="00266508"/>
    <w:rsid w:val="002728E9"/>
    <w:rsid w:val="00272BD2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3060B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35C66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47D2"/>
    <w:rsid w:val="004F50F1"/>
    <w:rsid w:val="00500DB9"/>
    <w:rsid w:val="00502A8F"/>
    <w:rsid w:val="005031B0"/>
    <w:rsid w:val="005104BB"/>
    <w:rsid w:val="00512A54"/>
    <w:rsid w:val="00512AB4"/>
    <w:rsid w:val="005217A2"/>
    <w:rsid w:val="005306BB"/>
    <w:rsid w:val="005508C6"/>
    <w:rsid w:val="00553B10"/>
    <w:rsid w:val="00560DF9"/>
    <w:rsid w:val="00561601"/>
    <w:rsid w:val="005719C3"/>
    <w:rsid w:val="0057598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A57C9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16979"/>
    <w:rsid w:val="00732704"/>
    <w:rsid w:val="00734EE5"/>
    <w:rsid w:val="00772B4C"/>
    <w:rsid w:val="00773F44"/>
    <w:rsid w:val="00782108"/>
    <w:rsid w:val="00783459"/>
    <w:rsid w:val="007842B5"/>
    <w:rsid w:val="00785CE6"/>
    <w:rsid w:val="00786495"/>
    <w:rsid w:val="007C2C59"/>
    <w:rsid w:val="007D4A35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1C60"/>
    <w:rsid w:val="008F6299"/>
    <w:rsid w:val="009023F3"/>
    <w:rsid w:val="00905031"/>
    <w:rsid w:val="0090567A"/>
    <w:rsid w:val="0090602B"/>
    <w:rsid w:val="00913302"/>
    <w:rsid w:val="009203B9"/>
    <w:rsid w:val="009210B7"/>
    <w:rsid w:val="00923178"/>
    <w:rsid w:val="00924028"/>
    <w:rsid w:val="00924E9F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074C"/>
    <w:rsid w:val="00983609"/>
    <w:rsid w:val="009859B4"/>
    <w:rsid w:val="0099611F"/>
    <w:rsid w:val="009A3B8E"/>
    <w:rsid w:val="009A52BF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47C94"/>
    <w:rsid w:val="00A502C1"/>
    <w:rsid w:val="00A5558A"/>
    <w:rsid w:val="00A5747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60668"/>
    <w:rsid w:val="00B727DA"/>
    <w:rsid w:val="00B80620"/>
    <w:rsid w:val="00B80926"/>
    <w:rsid w:val="00B93E29"/>
    <w:rsid w:val="00B97B1E"/>
    <w:rsid w:val="00BA432C"/>
    <w:rsid w:val="00BA73CA"/>
    <w:rsid w:val="00BB15BF"/>
    <w:rsid w:val="00BC6307"/>
    <w:rsid w:val="00BD7BCB"/>
    <w:rsid w:val="00BF4D7C"/>
    <w:rsid w:val="00C028FF"/>
    <w:rsid w:val="00C02A3C"/>
    <w:rsid w:val="00C1739D"/>
    <w:rsid w:val="00C33239"/>
    <w:rsid w:val="00C42A3A"/>
    <w:rsid w:val="00C55180"/>
    <w:rsid w:val="00C5703B"/>
    <w:rsid w:val="00C617D1"/>
    <w:rsid w:val="00C67272"/>
    <w:rsid w:val="00C71AC6"/>
    <w:rsid w:val="00C759EB"/>
    <w:rsid w:val="00C76AAE"/>
    <w:rsid w:val="00C77FDD"/>
    <w:rsid w:val="00C802BD"/>
    <w:rsid w:val="00C91EFE"/>
    <w:rsid w:val="00C958D9"/>
    <w:rsid w:val="00CB11A3"/>
    <w:rsid w:val="00CD7BDB"/>
    <w:rsid w:val="00CE0B84"/>
    <w:rsid w:val="00D03751"/>
    <w:rsid w:val="00D03D06"/>
    <w:rsid w:val="00D21B67"/>
    <w:rsid w:val="00D25E98"/>
    <w:rsid w:val="00D300C2"/>
    <w:rsid w:val="00D3555B"/>
    <w:rsid w:val="00D4307F"/>
    <w:rsid w:val="00D5202A"/>
    <w:rsid w:val="00D52EC2"/>
    <w:rsid w:val="00D76E52"/>
    <w:rsid w:val="00D8287E"/>
    <w:rsid w:val="00D83461"/>
    <w:rsid w:val="00D90925"/>
    <w:rsid w:val="00D9457D"/>
    <w:rsid w:val="00DD0684"/>
    <w:rsid w:val="00DD58A3"/>
    <w:rsid w:val="00DE7BA6"/>
    <w:rsid w:val="00DF1E19"/>
    <w:rsid w:val="00DF7ED8"/>
    <w:rsid w:val="00E0297E"/>
    <w:rsid w:val="00E02D40"/>
    <w:rsid w:val="00E064B0"/>
    <w:rsid w:val="00E30386"/>
    <w:rsid w:val="00E434B1"/>
    <w:rsid w:val="00E5690E"/>
    <w:rsid w:val="00E91116"/>
    <w:rsid w:val="00E953B7"/>
    <w:rsid w:val="00E96C61"/>
    <w:rsid w:val="00EA502F"/>
    <w:rsid w:val="00EC3652"/>
    <w:rsid w:val="00EC5C61"/>
    <w:rsid w:val="00ED0D72"/>
    <w:rsid w:val="00ED404D"/>
    <w:rsid w:val="00ED6B12"/>
    <w:rsid w:val="00EE490F"/>
    <w:rsid w:val="00F02C99"/>
    <w:rsid w:val="00F039E0"/>
    <w:rsid w:val="00F11C83"/>
    <w:rsid w:val="00F17860"/>
    <w:rsid w:val="00F20A42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87BF5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C72BFAE"/>
  <w15:chartTrackingRefBased/>
  <w15:docId w15:val="{A6B14C7C-8C14-4B9C-AEC0-CFEE492A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rPr>
      <w:sz w:val="22"/>
      <w:szCs w:val="22"/>
    </w:r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2Char">
    <w:name w:val="عنوان 2 Char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link w:val="1"/>
    <w:uiPriority w:val="9"/>
    <w:rsid w:val="006D3F0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uiPriority w:val="99"/>
    <w:unhideWhenUsed/>
    <w:rsid w:val="006D3F0B"/>
    <w:rPr>
      <w:color w:val="0563C1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D03751"/>
  </w:style>
  <w:style w:type="character" w:customStyle="1" w:styleId="eop">
    <w:name w:val="eop"/>
    <w:basedOn w:val="a0"/>
    <w:rsid w:val="00D03751"/>
  </w:style>
  <w:style w:type="paragraph" w:customStyle="1" w:styleId="paragraph">
    <w:name w:val="paragraph"/>
    <w:basedOn w:val="a"/>
    <w:rsid w:val="00D0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Char2"/>
    <w:rsid w:val="00435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2">
    <w:name w:val="نص حاشية سفلية Char"/>
    <w:basedOn w:val="a0"/>
    <w:link w:val="ac"/>
    <w:rsid w:val="00435C66"/>
    <w:rPr>
      <w:rFonts w:ascii="Times New Roman" w:eastAsia="Times New Roman" w:hAnsi="Times New Roman" w:cs="Times New Roman"/>
    </w:rPr>
  </w:style>
  <w:style w:type="paragraph" w:styleId="3">
    <w:name w:val="Body Text 3"/>
    <w:basedOn w:val="a"/>
    <w:link w:val="3Char"/>
    <w:rsid w:val="00435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435C66"/>
    <w:rPr>
      <w:rFonts w:ascii="Times New Roman" w:eastAsia="Times New Roman" w:hAnsi="Times New Roman" w:cs="Times New Roman"/>
      <w:lang w:bidi="ar-EG"/>
    </w:rPr>
  </w:style>
  <w:style w:type="paragraph" w:styleId="ad">
    <w:name w:val="No Spacing"/>
    <w:uiPriority w:val="1"/>
    <w:qFormat/>
    <w:rsid w:val="00435C6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rancomplex.org/arb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ifta.gov.s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laqeel\Desktop\&#1575;&#1604;&#1593;&#1575;&#1605;%20&#1575;&#1604;&#1580;&#1575;&#1605;&#1593;&#1610;%201447&#1607;&#1600;\&#1606;&#1602;&#1604;%20&#1578;&#1608;&#1575;&#1589;&#1610;&#1601;%20&#1571;&#1589;&#1608;&#1604;%20&#1575;&#1604;&#1583;&#1610;&#1606;\&#1605;&#1601;&#1585;&#1585;&#1575;&#1578;%20&#1575;&#1604;&#1602;&#1585;&#1570;&#1606;%20&#1608;&#1593;&#1604;&#1608;&#1605;&#1607;\(&#1578;&#1608;&#1589;&#1610;&#1601;%20&#1605;&#1602;&#1585;&#1585;%20&#1578;&#1601;&#1587;&#1610;&#1585;%20&#1570;&#1610;&#1575;&#1578;%20&#1575;&#1604;&#1571;&#1581;&#1603;&#1575;&#1605;%20(1)(&#1602;&#1585;&#1571;2130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(توصيف مقرر تفسير آيات الأحكام (1)(قرأ2130</Template>
  <TotalTime>1</TotalTime>
  <Pages>9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8977</CharactersWithSpaces>
  <SharedDoc>false</SharedDoc>
  <HLinks>
    <vt:vector size="48" baseType="variant">
      <vt:variant>
        <vt:i4>1179733</vt:i4>
      </vt:variant>
      <vt:variant>
        <vt:i4>45</vt:i4>
      </vt:variant>
      <vt:variant>
        <vt:i4>0</vt:i4>
      </vt:variant>
      <vt:variant>
        <vt:i4>5</vt:i4>
      </vt:variant>
      <vt:variant>
        <vt:lpwstr>http://www.qurancomplex.org/arb/</vt:lpwstr>
      </vt:variant>
      <vt:variant>
        <vt:lpwstr/>
      </vt:variant>
      <vt:variant>
        <vt:i4>1441853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_Toc138156157</vt:lpwstr>
      </vt:variant>
      <vt:variant>
        <vt:i4>1441853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_Toc138156156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_Toc138156155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_Toc138156154</vt:lpwstr>
      </vt:variant>
      <vt:variant>
        <vt:i4>1441853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_Toc138156153</vt:lpwstr>
      </vt:variant>
      <vt:variant>
        <vt:i4>1441853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_Toc138156152</vt:lpwstr>
      </vt:variant>
      <vt:variant>
        <vt:i4>1441853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_Toc138156151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مزنه عبدالرحمن عبدالله العقيل</dc:creator>
  <cp:keywords/>
  <dc:description/>
  <cp:lastModifiedBy>تهاني الخنيني</cp:lastModifiedBy>
  <cp:revision>2</cp:revision>
  <cp:lastPrinted>2026-04-06T07:31:00Z</cp:lastPrinted>
  <dcterms:created xsi:type="dcterms:W3CDTF">2026-04-08T14:41:00Z</dcterms:created>
  <dcterms:modified xsi:type="dcterms:W3CDTF">2026-04-08T14:41:00Z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